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E6EC" w14:textId="7AB5C19E" w:rsidR="00104AD3" w:rsidRPr="00203FBD" w:rsidRDefault="00095C73" w:rsidP="00203FBD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40832" behindDoc="0" locked="0" layoutInCell="1" allowOverlap="1" wp14:anchorId="3167ACEE" wp14:editId="4B117D4A">
            <wp:simplePos x="0" y="0"/>
            <wp:positionH relativeFrom="margin">
              <wp:posOffset>-295275</wp:posOffset>
            </wp:positionH>
            <wp:positionV relativeFrom="page">
              <wp:posOffset>485775</wp:posOffset>
            </wp:positionV>
            <wp:extent cx="6874510" cy="3096895"/>
            <wp:effectExtent l="57150" t="19050" r="59690" b="103505"/>
            <wp:wrapTopAndBottom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3447097"/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พาทุกท่านมุ่งหน้าสู่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ญี่ปุ่น 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พาตะลุยหิมะขาวโพลน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เล่นสกีแบบจัดเต็ม </w:t>
      </w:r>
      <w:r w:rsidR="00203FBD">
        <w:rPr>
          <w:rStyle w:val="af"/>
          <w:rFonts w:ascii="Prompt" w:hAnsi="Prompt" w:cs="Prompt"/>
          <w:color w:val="0070C0"/>
          <w:sz w:val="32"/>
          <w:szCs w:val="32"/>
          <w:cs/>
        </w:rPr>
        <w:br/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ชมวิวภูเขา</w:t>
      </w:r>
      <w:r w:rsidR="00921839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ไฟ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ฟูจิ</w:t>
      </w:r>
      <w:r w:rsidR="001567C9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และ</w:t>
      </w:r>
      <w:r w:rsidR="001567C9" w:rsidRPr="001567C9">
        <w:rPr>
          <w:rStyle w:val="af"/>
          <w:rFonts w:ascii="Prompt" w:hAnsi="Prompt" w:cs="Prompt"/>
          <w:color w:val="0070C0"/>
          <w:sz w:val="32"/>
          <w:szCs w:val="32"/>
          <w:cs/>
        </w:rPr>
        <w:t>เทศกาลงานประดับไฟซากะมิโกะ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เที่ยวเต็มโปรแกรม</w:t>
      </w:r>
      <w:r w:rsidR="00104AD3" w:rsidRPr="008F51F7">
        <w:rPr>
          <w:rStyle w:val="af"/>
          <w:rFonts w:ascii="Prompt" w:hAnsi="Prompt" w:cs="Prompt"/>
          <w:color w:val="0070C0"/>
          <w:sz w:val="32"/>
          <w:szCs w:val="32"/>
        </w:rPr>
        <w:t>!! </w:t>
      </w:r>
      <w:r w:rsidR="00104AD3" w:rsidRPr="008F51F7">
        <w:rPr>
          <w:rFonts w:cs="Tahoma"/>
          <w:color w:val="0070C0"/>
          <w:szCs w:val="22"/>
        </w:rPr>
        <w:br/>
      </w:r>
      <w:r w:rsidR="00104AD3"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="00104AD3"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="00104AD3"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tbl>
      <w:tblPr>
        <w:tblpPr w:leftFromText="180" w:rightFromText="180" w:vertAnchor="page" w:horzAnchor="margin" w:tblpXSpec="center" w:tblpY="7456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FB20CF" w:rsidRPr="003A2BF7" w14:paraId="54A59104" w14:textId="77777777" w:rsidTr="00FB20CF">
        <w:trPr>
          <w:trHeight w:val="520"/>
        </w:trPr>
        <w:tc>
          <w:tcPr>
            <w:tcW w:w="823" w:type="dxa"/>
            <w:shd w:val="clear" w:color="auto" w:fill="0070C0"/>
            <w:vAlign w:val="center"/>
          </w:tcPr>
          <w:p w14:paraId="6C27CD3B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</w:p>
        </w:tc>
        <w:tc>
          <w:tcPr>
            <w:tcW w:w="6397" w:type="dxa"/>
            <w:shd w:val="clear" w:color="auto" w:fill="0070C0"/>
            <w:vAlign w:val="center"/>
          </w:tcPr>
          <w:p w14:paraId="4DF942A0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</w:p>
        </w:tc>
        <w:tc>
          <w:tcPr>
            <w:tcW w:w="1984" w:type="dxa"/>
            <w:shd w:val="clear" w:color="auto" w:fill="0070C0"/>
            <w:vAlign w:val="center"/>
          </w:tcPr>
          <w:p w14:paraId="6E7DC711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</w:p>
        </w:tc>
        <w:tc>
          <w:tcPr>
            <w:tcW w:w="1941" w:type="dxa"/>
            <w:shd w:val="clear" w:color="auto" w:fill="0070C0"/>
            <w:vAlign w:val="center"/>
          </w:tcPr>
          <w:p w14:paraId="6A4ADA4C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โรงแรม/ที่พัก</w:t>
            </w:r>
          </w:p>
        </w:tc>
      </w:tr>
      <w:tr w:rsidR="00FB20CF" w:rsidRPr="0072044B" w14:paraId="4CC21672" w14:textId="77777777" w:rsidTr="00FB20CF">
        <w:trPr>
          <w:trHeight w:val="550"/>
        </w:trPr>
        <w:tc>
          <w:tcPr>
            <w:tcW w:w="823" w:type="dxa"/>
            <w:shd w:val="clear" w:color="auto" w:fill="91DAF7"/>
            <w:vAlign w:val="center"/>
          </w:tcPr>
          <w:p w14:paraId="6EB92682" w14:textId="77777777" w:rsidR="00FB20CF" w:rsidRPr="003101C0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5007442F" w14:textId="77777777" w:rsidR="00FB20CF" w:rsidRPr="00107D5B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1CF9BC3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549755C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FB20CF" w:rsidRPr="0072044B" w14:paraId="4F76DDA2" w14:textId="77777777" w:rsidTr="00FB20CF">
        <w:trPr>
          <w:trHeight w:val="1205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4CE3EFE0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5F7643C2" w14:textId="01F2EDEA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เทศกาล</w:t>
            </w:r>
            <w:r w:rsidRPr="00D72A68">
              <w:rPr>
                <w:rFonts w:ascii="Prompt" w:eastAsia="Sarabun" w:hAnsi="Prompt" w:cs="Prompt"/>
                <w:b/>
                <w:bCs/>
                <w:color w:val="B08A00"/>
                <w:szCs w:val="22"/>
                <w:cs/>
              </w:rPr>
              <w:t>งานประดับไฟ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ซากะมิโกะ</w:t>
            </w:r>
            <w:r w:rsidRPr="00595157">
              <w:rPr>
                <w:rFonts w:ascii="Prompt" w:eastAsia="Sarabun" w:hAnsi="Prompt" w:cs="Prompt" w:hint="cs"/>
                <w:b/>
                <w:bCs/>
                <w:color w:val="074F6A" w:themeColor="accent4" w:themeShade="80"/>
                <w:sz w:val="18"/>
                <w:szCs w:val="18"/>
                <w:cs/>
              </w:rPr>
              <w:t xml:space="preserve">  </w:t>
            </w:r>
            <w:r w:rsidR="003D64C6">
              <w:rPr>
                <w:rFonts w:ascii="Prompt" w:eastAsia="Sarabun" w:hAnsi="Prompt" w:cs="Prompt"/>
                <w:b/>
                <w:bCs/>
                <w:color w:val="074F6A" w:themeColor="accent4" w:themeShade="80"/>
                <w:sz w:val="18"/>
                <w:szCs w:val="18"/>
                <w:cs/>
              </w:rPr>
              <w:br/>
            </w:r>
            <w:r w:rsidR="003D64C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พักผ่อนแช่ออนเซ็น + ทานบุฟเฟต์ขาปูยักษ์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57124C1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 -</w:t>
            </w:r>
          </w:p>
          <w:p w14:paraId="73FD9CF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637B99AD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17C37C0F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417B08BE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280B2AD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11BE8DC0" w14:textId="77777777" w:rsidTr="00FB20CF">
        <w:trPr>
          <w:trHeight w:val="1052"/>
        </w:trPr>
        <w:tc>
          <w:tcPr>
            <w:tcW w:w="823" w:type="dxa"/>
            <w:shd w:val="clear" w:color="auto" w:fill="91DAF7"/>
            <w:vAlign w:val="center"/>
          </w:tcPr>
          <w:p w14:paraId="1E2168C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02BDFE8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ลานสกี ฟูจิเท็น หรือ 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ทะเลสาบคาวากุจิโกะ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DDA3F28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48B5D1A0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ยากินิกุ</w:t>
            </w:r>
          </w:p>
          <w:p w14:paraId="0237CDC8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31DE1F4A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3163251D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4393A21A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44881437" w14:textId="77777777" w:rsidTr="00FB20CF">
        <w:trPr>
          <w:trHeight w:val="1189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5650AB1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6FC1190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ศาลเจ้าเมจิ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ช็อปปิ้งฮาราจุกุ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ช็อปปิ้งย่านชิ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บูย่า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ย่านโอไดบะ                     ห้างไดเวอร์ซิตี้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 ODAIBA SEASIDE PARK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5DEA02C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757A439E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ทงคัตสึ</w:t>
            </w:r>
          </w:p>
          <w:p w14:paraId="6E80F9B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64F98C8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5490A17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4B8EE8D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75976D14" w14:textId="77777777" w:rsidTr="00FB20CF">
        <w:trPr>
          <w:trHeight w:val="1171"/>
        </w:trPr>
        <w:tc>
          <w:tcPr>
            <w:tcW w:w="823" w:type="dxa"/>
            <w:shd w:val="clear" w:color="auto" w:fill="91DAF7"/>
            <w:vAlign w:val="center"/>
          </w:tcPr>
          <w:p w14:paraId="337C691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09F84946" w14:textId="77777777" w:rsidR="00FB20CF" w:rsidRPr="00FB20CF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 w:rsidRPr="00FB20CF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AEON MALL Narita</w:t>
            </w:r>
          </w:p>
          <w:p w14:paraId="6C9FE56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D308A9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5A41AB8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245E50B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 -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514BE4F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679C6339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B20CF" w:rsidRPr="0072044B" w14:paraId="02EEF3E7" w14:textId="77777777" w:rsidTr="00FB20CF">
        <w:trPr>
          <w:trHeight w:val="808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4D407D4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 w:hint="cs"/>
                <w:b/>
                <w:bCs/>
                <w:color w:val="0070C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3E129436" w14:textId="77777777" w:rsidR="00FB20CF" w:rsidRPr="008F51F7" w:rsidRDefault="00FB20CF" w:rsidP="00FB20CF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69CCB4C8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6D403C56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5457ADB8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2B05D10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3AAD48D7" w14:textId="77777777" w:rsidR="00FB20CF" w:rsidRDefault="00FB20CF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</w:p>
    <w:p w14:paraId="663F86AB" w14:textId="171278B4" w:rsidR="0070370D" w:rsidRPr="003760EE" w:rsidRDefault="0070370D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37CFC4E7" wp14:editId="2EB1C9E1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36831FE" w14:textId="641F78B4" w:rsidR="0070370D" w:rsidRPr="001A46BE" w:rsidRDefault="00D72A68" w:rsidP="003760EE">
                            <w:pPr>
                              <w:shd w:val="clear" w:color="auto" w:fill="0070C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D72A68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JAPAN TOKYO SNOWING WINTER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FC4E7" id="Rectangle 68" o:spid="_x0000_s1026" style="position:absolute;left:0;text-align:left;margin-left:0;margin-top:32.7pt;width:478.5pt;height:44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" fillcolor="#0070c0" stroked="f">
                <v:textbox inset="2.53958mm,1.2694mm,2.53958mm,1.2694mm">
                  <w:txbxContent>
                    <w:p w14:paraId="436831FE" w14:textId="641F78B4" w:rsidR="0070370D" w:rsidRPr="001A46BE" w:rsidRDefault="00D72A68" w:rsidP="003760EE">
                      <w:pPr>
                        <w:shd w:val="clear" w:color="auto" w:fill="0070C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D72A68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JAPAN TOKYO SNOWING WINTER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โปรแกรมท่องเท</w:t>
      </w:r>
      <w:r w:rsidR="008E7883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ี่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ยว</w:t>
      </w:r>
      <w:r w:rsidR="008E7883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ญี่ปุ่น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</w:t>
      </w:r>
      <w:r w:rsidR="0022199A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6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วัน </w:t>
      </w:r>
      <w:r w:rsidR="006240DC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3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คืน</w:t>
      </w:r>
      <w:bookmarkStart w:id="2" w:name="_Hlk176185741"/>
    </w:p>
    <w:p w14:paraId="24BB6040" w14:textId="313F58D4" w:rsidR="0070370D" w:rsidRPr="0070370D" w:rsidRDefault="0070370D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EF86CC9" wp14:editId="6028C231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3175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26813" w14:textId="6A6C5580" w:rsidR="00572C37" w:rsidRPr="008F51F7" w:rsidRDefault="0070370D" w:rsidP="0070370D">
      <w:pPr>
        <w:spacing w:after="200" w:line="240" w:lineRule="auto"/>
        <w:ind w:left="720" w:firstLine="450"/>
        <w:rPr>
          <w:rFonts w:ascii="Prompt" w:hAnsi="Prompt" w:cs="Prompt"/>
          <w:b/>
          <w:bCs/>
          <w:color w:val="0070C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700224" behindDoc="0" locked="0" layoutInCell="1" allowOverlap="1" wp14:anchorId="794E1521" wp14:editId="6D39DEE4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ท่าอากาศยานนานาชาติดอนเมือง </w:t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  <w:cs/>
        </w:rPr>
        <w:t>ท่าอากาศยานนานาชาตินาริตะ</w:t>
      </w:r>
    </w:p>
    <w:p w14:paraId="3AE8C5B5" w14:textId="355A75F7" w:rsidR="00875668" w:rsidRPr="00572C37" w:rsidRDefault="0070370D" w:rsidP="008F1C68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93056" behindDoc="0" locked="0" layoutInCell="1" allowOverlap="1" wp14:anchorId="61C3C7B2" wp14:editId="442C2951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 w:rsidR="005534DA">
        <w:rPr>
          <w:rFonts w:ascii="TH Sarabun New" w:hAnsi="TH Sarabun New" w:cs="TH Sarabun New"/>
          <w:sz w:val="32"/>
          <w:szCs w:val="32"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="008E7883"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="008E7883"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="008E7883"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="008E7883"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8E7883"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="008E7883"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="008E7883"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 w:rsidR="00875668">
        <w:rPr>
          <w:rFonts w:ascii="TH Sarabun New" w:hAnsi="TH Sarabun New" w:cs="TH Sarabun New"/>
          <w:sz w:val="32"/>
          <w:szCs w:val="32"/>
        </w:rPr>
        <w:t xml:space="preserve"> </w:t>
      </w:r>
    </w:p>
    <w:p w14:paraId="5D4235B1" w14:textId="78FB5522" w:rsidR="00875668" w:rsidRDefault="0033590B" w:rsidP="00C92EC5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75B39E3E" w14:textId="77777777" w:rsidR="00C75460" w:rsidRDefault="00C75460" w:rsidP="00C75460">
      <w:pPr>
        <w:spacing w:after="200" w:line="240" w:lineRule="auto"/>
        <w:rPr>
          <w:rFonts w:ascii="Prompt" w:hAnsi="Prompt" w:cs="Prompt"/>
          <w:sz w:val="32"/>
          <w:szCs w:val="32"/>
        </w:rPr>
      </w:pPr>
    </w:p>
    <w:p w14:paraId="0F5359CF" w14:textId="3BE73358" w:rsidR="00D72A68" w:rsidRDefault="00BA565C" w:rsidP="00D72A68">
      <w:pPr>
        <w:spacing w:after="200" w:line="240" w:lineRule="auto"/>
        <w:ind w:left="1138"/>
        <w:rPr>
          <w:rFonts w:ascii="Prompt" w:hAnsi="Prompt" w:cs="Prompt"/>
          <w:b/>
          <w:bCs/>
          <w:color w:val="0070C0"/>
          <w:sz w:val="32"/>
          <w:szCs w:val="32"/>
        </w:rPr>
      </w:pPr>
      <w:r w:rsidRPr="00C75460">
        <w:rPr>
          <w:rFonts w:ascii="Prompt" w:hAnsi="Prompt" w:cs="Prompt"/>
          <w:sz w:val="32"/>
          <w:szCs w:val="32"/>
          <w:cs/>
        </w:rPr>
        <w:br w:type="page"/>
      </w:r>
      <w:r w:rsidR="00572C37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5B3FA8F7" wp14:editId="15499D81">
            <wp:simplePos x="0" y="0"/>
            <wp:positionH relativeFrom="column">
              <wp:posOffset>-238125</wp:posOffset>
            </wp:positionH>
            <wp:positionV relativeFrom="paragraph">
              <wp:posOffset>43180</wp:posOffset>
            </wp:positionV>
            <wp:extent cx="828675" cy="828675"/>
            <wp:effectExtent l="0" t="0" r="9525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กรุงโตเกียว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วัดอาซากุสะ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ถนนนากะมิเสะ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TOKYO SKY TREE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แม่น้ำสุมิดะ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เมืองยามานาชิ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SAGAMIKO </w:t>
      </w:r>
      <w:r w:rsidR="00391865">
        <w:rPr>
          <w:rFonts w:ascii="Prompt" w:hAnsi="Prompt" w:cs="Prompt"/>
          <w:b/>
          <w:bCs/>
          <w:color w:val="0070C0"/>
          <w:sz w:val="32"/>
          <w:szCs w:val="32"/>
        </w:rPr>
        <w:t>I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LLUMILION </w:t>
      </w:r>
      <w:r w:rsidR="00D72A68" w:rsidRPr="001F0E94">
        <w:rPr>
          <w:noProof/>
          <w:color w:val="0070C0"/>
          <w:sz w:val="28"/>
        </w:rPr>
        <w:drawing>
          <wp:anchor distT="0" distB="0" distL="114300" distR="114300" simplePos="0" relativeHeight="251682816" behindDoc="0" locked="0" layoutInCell="1" allowOverlap="1" wp14:anchorId="33034233" wp14:editId="7DB7F547">
            <wp:simplePos x="0" y="0"/>
            <wp:positionH relativeFrom="margin">
              <wp:posOffset>19685</wp:posOffset>
            </wp:positionH>
            <wp:positionV relativeFrom="paragraph">
              <wp:posOffset>1005205</wp:posOffset>
            </wp:positionV>
            <wp:extent cx="6245225" cy="2019935"/>
            <wp:effectExtent l="0" t="0" r="3175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งานประดับไฟที่ใหญ่ที่สุดซากะมิโกะ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>แช่ออนเซ็น+ขาปูยักษ์</w:t>
      </w:r>
    </w:p>
    <w:p w14:paraId="20D86DAF" w14:textId="27E95E80" w:rsidR="000E0C7F" w:rsidRPr="00D72A68" w:rsidRDefault="00F01E58" w:rsidP="00D72A68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8896" behindDoc="0" locked="0" layoutInCell="1" allowOverlap="1" wp14:anchorId="53A6EBE6" wp14:editId="7F12579C">
            <wp:simplePos x="0" y="0"/>
            <wp:positionH relativeFrom="margin">
              <wp:posOffset>19685</wp:posOffset>
            </wp:positionH>
            <wp:positionV relativeFrom="paragraph">
              <wp:posOffset>5061585</wp:posOffset>
            </wp:positionV>
            <wp:extent cx="6243320" cy="2019300"/>
            <wp:effectExtent l="0" t="0" r="5080" b="0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>
        <w:rPr>
          <w:rFonts w:ascii="Prompt" w:hAnsi="Prompt" w:cs="Prompt"/>
          <w:sz w:val="32"/>
          <w:szCs w:val="32"/>
        </w:rPr>
        <w:br/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ภายในวัดมีอาคารหลักที่ประดิษฐานรูปปั้นเจ้าแม่กวนอิม รวมถึงเจดีย์ห้าชั้นและสวนสวย วัดเซ็นโซจิยังเป็นสถานที่จัดงานเทศกาลใหญ่ในโตเกียว เช่น ซันจะ มัตสึริ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>ถนนช้อปปิ้งนากามิเสะ (</w:t>
      </w:r>
      <w:r w:rsidRPr="00F01E58">
        <w:rPr>
          <w:rFonts w:ascii="Prompt" w:hAnsi="Prompt" w:cs="Prompt"/>
          <w:b/>
          <w:bCs/>
          <w:color w:val="0070C0"/>
          <w:sz w:val="28"/>
        </w:rPr>
        <w:t>NAKAMISE SHOPPING)</w:t>
      </w:r>
      <w:r w:rsidRPr="00F01E58">
        <w:rPr>
          <w:rFonts w:ascii="TH Sarabun New" w:hAnsi="TH Sarabun New" w:cs="TH Sarabun New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ถนนช้อปปิ้งที่มีประวัติยาวนานในย่านอาซากุสะที่มีความยาวประมาณ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ขนมนิงเงียวยากิ เซ็มเบ้ และมันจู นอกจากการช้อปปิ้ง หากมีเวลาขอพาทุกท่านไปยังจุดชมวิวริม 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>แม่น้ำสุมิดะ (</w:t>
      </w:r>
      <w:r w:rsidRPr="00F01E58">
        <w:rPr>
          <w:rFonts w:ascii="Prompt" w:hAnsi="Prompt" w:cs="Prompt"/>
          <w:b/>
          <w:bCs/>
          <w:color w:val="0070C0"/>
          <w:sz w:val="28"/>
        </w:rPr>
        <w:t>SUMIDA RIVER)</w:t>
      </w:r>
      <w:r w:rsidRPr="00F01E58">
        <w:rPr>
          <w:rFonts w:ascii="TH Sarabun New" w:hAnsi="TH Sarabun New" w:cs="TH Sarabun New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โตเกียวสกายทรี </w:t>
      </w:r>
      <w:r w:rsidRPr="00F01E58">
        <w:rPr>
          <w:rFonts w:ascii="Prompt" w:hAnsi="Prompt" w:cs="Prompt"/>
          <w:b/>
          <w:bCs/>
          <w:color w:val="0070C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โรแมนติกสุดๆ</w:t>
      </w:r>
    </w:p>
    <w:p w14:paraId="7B6EF854" w14:textId="621C18C4" w:rsidR="000E0C7F" w:rsidRPr="004C42A4" w:rsidRDefault="00F01E58" w:rsidP="000E0C7F">
      <w:pPr>
        <w:spacing w:after="120" w:line="360" w:lineRule="exact"/>
        <w:ind w:left="1138"/>
        <w:rPr>
          <w:rFonts w:ascii="Prompt" w:hAnsi="Prompt" w:cs="Prompt"/>
          <w:b/>
          <w:bCs/>
          <w:color w:val="0070C0"/>
          <w:sz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357DE84" wp14:editId="5704992D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color w:val="0070C0"/>
          <w:sz w:val="24"/>
        </w:rPr>
        <w:br/>
      </w:r>
      <w:r w:rsidR="00ED451A" w:rsidRPr="004C42A4">
        <w:rPr>
          <w:rFonts w:ascii="Prompt" w:hAnsi="Prompt" w:cs="Prompt" w:hint="cs"/>
          <w:b/>
          <w:bCs/>
          <w:color w:val="0070C0"/>
          <w:sz w:val="24"/>
          <w:cs/>
        </w:rPr>
        <w:t xml:space="preserve">กลางวัน </w:t>
      </w:r>
      <w:r w:rsidR="00ED451A" w:rsidRPr="004C42A4">
        <w:rPr>
          <w:rFonts w:ascii="Prompt" w:hAnsi="Prompt" w:cs="Prompt"/>
          <w:b/>
          <w:bCs/>
          <w:color w:val="0070C0"/>
          <w:sz w:val="24"/>
        </w:rPr>
        <w:t xml:space="preserve">: </w:t>
      </w:r>
      <w:r w:rsidR="000E0C7F" w:rsidRPr="004C42A4">
        <w:rPr>
          <w:rFonts w:ascii="Prompt" w:hAnsi="Prompt" w:cs="Prompt" w:hint="cs"/>
          <w:b/>
          <w:bCs/>
          <w:color w:val="0070C0"/>
          <w:sz w:val="24"/>
          <w:cs/>
        </w:rPr>
        <w:t xml:space="preserve">ชุดอาหารญี่ปุ่นเบนโตะ   </w:t>
      </w:r>
    </w:p>
    <w:p w14:paraId="66FA59C7" w14:textId="6EC70BE4" w:rsidR="00116779" w:rsidRPr="00F01E58" w:rsidRDefault="00F01E58" w:rsidP="001F0E94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41184" behindDoc="0" locked="0" layoutInCell="1" allowOverlap="1" wp14:anchorId="2F2A7E06" wp14:editId="73221F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3320" cy="2018665"/>
            <wp:effectExtent l="0" t="0" r="5080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46C8E475" wp14:editId="7AA3A5F2">
            <wp:simplePos x="0" y="0"/>
            <wp:positionH relativeFrom="margin">
              <wp:posOffset>19050</wp:posOffset>
            </wp:positionH>
            <wp:positionV relativeFrom="paragraph">
              <wp:posOffset>3676650</wp:posOffset>
            </wp:positionV>
            <wp:extent cx="6242685" cy="1887855"/>
            <wp:effectExtent l="0" t="0" r="5715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D7C">
        <w:rPr>
          <w:rFonts w:ascii="Prompt" w:hAnsi="Prompt" w:cs="Prompt"/>
          <w:b/>
          <w:bCs/>
          <w:color w:val="0070C0"/>
          <w:sz w:val="28"/>
          <w:cs/>
        </w:rPr>
        <w:br/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ซากามิโกะ </w:t>
      </w:r>
      <w:r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งานประดับไฟฤดูหนาวที่ยิ่งใหญ่ของญี่ปุ่น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โรแมนติกและเต็มไปด้วยความสนุกสนาน ผ่านโซนต่าง ๆ ที่ตกแต่งด้วยธีมหลากหลาย เช่น อุโมงค์ไฟ ป่าเรืองแสง และปราสาทเทพนิยาย ไฮไลท์ของงานคือ "</w:t>
      </w:r>
      <w:r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60589052" w14:textId="7A7F60EC" w:rsidR="0008235B" w:rsidRPr="009F6D7C" w:rsidRDefault="00F01E58" w:rsidP="009F6D7C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DAF034D" wp14:editId="2E6F8BA8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106D01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08235B">
        <w:rPr>
          <w:rFonts w:ascii="TH Sarabun New" w:hAnsi="TH Sarabun New" w:cs="TH Sarabun New" w:hint="cs"/>
          <w:sz w:val="32"/>
          <w:szCs w:val="32"/>
          <w:cs/>
        </w:rPr>
        <w:t xml:space="preserve">นำพาทุกท่านเข้าสู่โรงแรม </w:t>
      </w:r>
      <w:r w:rsidR="008B5DEF" w:rsidRPr="00116779">
        <w:rPr>
          <w:rFonts w:ascii="Prompt" w:hAnsi="Prompt" w:cs="Prompt"/>
          <w:b/>
          <w:bCs/>
          <w:color w:val="0070C0"/>
          <w:sz w:val="28"/>
          <w:cs/>
        </w:rPr>
        <w:t>อิสระให้ท่านพักผ่อน</w:t>
      </w:r>
      <w:r w:rsidR="008B5DEF" w:rsidRPr="00116779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B5DEF"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 w:rsidR="00106D01"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 w:rsidR="0008235B">
        <w:rPr>
          <w:rFonts w:ascii="TH Sarabun New" w:hAnsi="TH Sarabun New" w:cs="TH Sarabun New"/>
          <w:sz w:val="32"/>
          <w:szCs w:val="32"/>
        </w:rPr>
        <w:t xml:space="preserve"> </w:t>
      </w:r>
    </w:p>
    <w:p w14:paraId="40A57AAC" w14:textId="62A580E3" w:rsidR="0008235B" w:rsidRPr="00116779" w:rsidRDefault="0008235B" w:rsidP="008F1C68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0070C0"/>
          <w:sz w:val="28"/>
        </w:rPr>
      </w:pPr>
      <w:r w:rsidRPr="00116779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ED451A" w:rsidRPr="00116779">
        <w:rPr>
          <w:rFonts w:ascii="Prompt" w:hAnsi="Prompt" w:cs="Prompt"/>
          <w:b/>
          <w:bCs/>
          <w:color w:val="0070C0"/>
          <w:sz w:val="28"/>
        </w:rPr>
        <w:t xml:space="preserve"> :</w:t>
      </w:r>
      <w:r w:rsidRPr="00116779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116779">
        <w:rPr>
          <w:rFonts w:ascii="Prompt" w:hAnsi="Prompt" w:cs="Prompt"/>
          <w:b/>
          <w:bCs/>
          <w:color w:val="0070C0"/>
          <w:sz w:val="28"/>
          <w:cs/>
        </w:rPr>
        <w:t>เมนูสุดพิเศษ! บุฟเฟ่ต์ขาปูยักษ์</w:t>
      </w:r>
    </w:p>
    <w:p w14:paraId="275FED01" w14:textId="68BD4B3F" w:rsidR="0008235B" w:rsidRPr="00116779" w:rsidRDefault="00572C37" w:rsidP="00E17749">
      <w:pPr>
        <w:spacing w:after="0" w:line="360" w:lineRule="exact"/>
        <w:ind w:left="1138"/>
        <w:rPr>
          <w:rFonts w:ascii="Prompt" w:hAnsi="Prompt" w:cs="Prompt"/>
          <w:b/>
          <w:bCs/>
          <w:color w:val="0070C0"/>
          <w:sz w:val="28"/>
        </w:rPr>
      </w:pPr>
      <w:r w:rsidRPr="00116779">
        <w:rPr>
          <w:rFonts w:ascii="Prompt" w:hAnsi="Prompt" w:cs="Prompt"/>
          <w:b/>
          <w:bCs/>
          <w:noProof/>
          <w:color w:val="0070C0"/>
          <w:sz w:val="28"/>
        </w:rPr>
        <w:drawing>
          <wp:anchor distT="0" distB="0" distL="114300" distR="114300" simplePos="0" relativeHeight="251665408" behindDoc="0" locked="0" layoutInCell="1" allowOverlap="1" wp14:anchorId="3E1EA97E" wp14:editId="205E7F09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254" w:rsidRPr="00BD2254">
        <w:t xml:space="preserve"> </w:t>
      </w:r>
      <w:r w:rsidR="00BD2254" w:rsidRPr="00BD2254">
        <w:rPr>
          <w:rFonts w:ascii="Prompt" w:hAnsi="Prompt" w:cs="Prompt"/>
          <w:b/>
          <w:bCs/>
          <w:noProof/>
          <w:color w:val="0070C0"/>
          <w:sz w:val="28"/>
        </w:rPr>
        <w:t xml:space="preserve">KAWAGUCHIKO </w:t>
      </w:r>
      <w:r w:rsidR="00116779" w:rsidRPr="00116779">
        <w:rPr>
          <w:rFonts w:ascii="Prompt" w:hAnsi="Prompt" w:cs="Prompt"/>
          <w:b/>
          <w:bCs/>
          <w:color w:val="0070C0"/>
          <w:sz w:val="28"/>
        </w:rPr>
        <w:t>HOTEL</w:t>
      </w:r>
      <w:r w:rsidR="0008235B" w:rsidRPr="00116779">
        <w:rPr>
          <w:rFonts w:ascii="Prompt" w:hAnsi="Prompt" w:cs="Prompt"/>
          <w:b/>
          <w:bCs/>
          <w:color w:val="0070C0"/>
          <w:sz w:val="28"/>
        </w:rPr>
        <w:t xml:space="preserve">  </w:t>
      </w:r>
    </w:p>
    <w:p w14:paraId="26141502" w14:textId="754BD3F5" w:rsidR="0008235B" w:rsidRDefault="0008235B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26999607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1B0EC634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060BD48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9F6BF9" w14:textId="77777777" w:rsidR="00116779" w:rsidRDefault="00116779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9584787" w14:textId="77777777" w:rsidR="00116779" w:rsidRDefault="00116779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0F5625DD" w14:textId="77777777" w:rsidR="001F0E94" w:rsidRDefault="001F0E94" w:rsidP="00F01E58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654C96F7" w14:textId="77777777" w:rsidR="00D63765" w:rsidRDefault="00D63765" w:rsidP="00D63765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71534ADC" w14:textId="68A09CDE" w:rsidR="00F01E58" w:rsidRPr="00F01E58" w:rsidRDefault="00E17749" w:rsidP="00D63765">
      <w:pPr>
        <w:pStyle w:val="WE-F"/>
        <w:ind w:left="1170"/>
        <w:rPr>
          <w:rFonts w:ascii="Prompt" w:hAnsi="Prompt" w:cs="Prompt"/>
          <w:b/>
          <w:bCs/>
          <w:color w:val="0070C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660288" behindDoc="0" locked="0" layoutInCell="1" allowOverlap="1" wp14:anchorId="2AFFFBD0" wp14:editId="5BFC5708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9525" b="9525"/>
            <wp:wrapNone/>
            <wp:docPr id="3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E58" w:rsidRPr="00D63765">
        <w:rPr>
          <w:rFonts w:ascii="Prompt" w:hAnsi="Prompt" w:cs="Prompt"/>
          <w:b/>
          <w:bCs/>
          <w:color w:val="0070C0"/>
          <w:cs/>
        </w:rPr>
        <w:t>สั</w:t>
      </w:r>
      <w:bookmarkStart w:id="5" w:name="_Hlk211612710"/>
      <w:r w:rsidR="00F01E58" w:rsidRPr="00D63765">
        <w:rPr>
          <w:rFonts w:ascii="Prompt" w:hAnsi="Prompt" w:cs="Prompt"/>
          <w:b/>
          <w:bCs/>
          <w:color w:val="0070C0"/>
          <w:cs/>
        </w:rPr>
        <w:t>มผัสหิมะ ณ ลานสกี ฟูจิเท็น สโนว รีสอร์ท หรือจุดชมวิวชั้น 5ภูเขาไฟฟูจิ หรือ</w:t>
      </w:r>
      <w:r w:rsidR="00F01E58" w:rsidRPr="00D63765">
        <w:rPr>
          <w:rFonts w:ascii="Prompt" w:hAnsi="Prompt" w:cs="Prompt"/>
          <w:b/>
          <w:bCs/>
          <w:color w:val="0070C0"/>
        </w:rPr>
        <w:t xml:space="preserve"> Oishi Park </w:t>
      </w:r>
      <w:r w:rsidR="00F01E58" w:rsidRPr="00D63765">
        <w:rPr>
          <w:rFonts w:ascii="Prompt" w:hAnsi="Prompt" w:cs="Prompt"/>
          <w:b/>
          <w:bCs/>
          <w:color w:val="0070C0"/>
          <w:cs/>
        </w:rPr>
        <w:t>สวนดอกไม้วิวฟูจิ</w:t>
      </w:r>
      <w:r w:rsidR="00F01E58">
        <w:rPr>
          <w:rFonts w:ascii="Prompt" w:hAnsi="Prompt" w:cs="Prompt"/>
          <w:b/>
          <w:bCs/>
          <w:color w:val="0F4761" w:themeColor="accent1" w:themeShade="BF"/>
          <w:sz w:val="28"/>
        </w:rPr>
        <w:t xml:space="preserve"> </w:t>
      </w:r>
      <w:bookmarkStart w:id="6" w:name="_Hlk211612488"/>
      <w:r w:rsidR="00F01E58"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="00F01E58"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="00F01E58" w:rsidRPr="00D63765">
        <w:rPr>
          <w:rFonts w:ascii="Prompt" w:hAnsi="Prompt" w:cs="Prompt"/>
          <w:b/>
          <w:bCs/>
          <w:color w:val="0070C0"/>
        </w:rPr>
        <w:t xml:space="preserve">OSHINO HAKKAI </w:t>
      </w:r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หมู่บ้านน้ำใส </w:t>
      </w:r>
      <w:r w:rsidR="00F01E58" w:rsidRPr="00D63765">
        <w:rPr>
          <w:rFonts w:ascii="Prompt" w:hAnsi="Prompt" w:cs="Prompt"/>
          <w:b/>
          <w:bCs/>
          <w:color w:val="0070C0"/>
        </w:rPr>
        <w:t>l LAKE KAWAGUCHIKO DUTY FREE</w:t>
      </w:r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 </w:t>
      </w:r>
      <w:r w:rsidR="00F01E58" w:rsidRPr="00D63765">
        <w:rPr>
          <w:rFonts w:ascii="Prompt" w:hAnsi="Prompt" w:cs="Prompt"/>
          <w:b/>
          <w:bCs/>
          <w:color w:val="0070C0"/>
        </w:rPr>
        <w:t>l TOKYO – S</w:t>
      </w:r>
      <w:bookmarkEnd w:id="5"/>
      <w:r w:rsidR="00BD2254">
        <w:rPr>
          <w:rFonts w:ascii="Prompt" w:hAnsi="Prompt" w:cs="Prompt"/>
          <w:b/>
          <w:bCs/>
          <w:color w:val="0070C0"/>
        </w:rPr>
        <w:t>HINJUKU</w:t>
      </w:r>
    </w:p>
    <w:p w14:paraId="456CCE56" w14:textId="35981168" w:rsidR="00F90CB4" w:rsidRPr="008B5DEF" w:rsidRDefault="008C6898" w:rsidP="001E0489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6C23C5" wp14:editId="7C441C3D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5" cy="20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7CD">
        <w:rPr>
          <w:noProof/>
        </w:rPr>
        <w:drawing>
          <wp:anchor distT="0" distB="0" distL="114300" distR="114300" simplePos="0" relativeHeight="251666432" behindDoc="0" locked="0" layoutInCell="1" allowOverlap="1" wp14:anchorId="04A501CE" wp14:editId="25E0A0D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DEF">
        <w:rPr>
          <w:rFonts w:ascii="Prompt" w:hAnsi="Prompt" w:cs="Prompt"/>
          <w:b/>
          <w:bCs/>
          <w:color w:val="C00000"/>
          <w:cs/>
        </w:rPr>
        <w:br/>
      </w:r>
      <w:r w:rsidR="008B5DEF" w:rsidRPr="00B927CD">
        <w:rPr>
          <w:rFonts w:ascii="Prompt" w:hAnsi="Prompt" w:cs="Prompt"/>
          <w:b/>
          <w:bCs/>
          <w:color w:val="0070C0"/>
          <w:cs/>
        </w:rPr>
        <w:t>เช้า</w:t>
      </w:r>
      <w:r w:rsidR="00ED451A" w:rsidRPr="00B927CD">
        <w:rPr>
          <w:rFonts w:ascii="Prompt" w:hAnsi="Prompt" w:cs="Prompt"/>
          <w:b/>
          <w:bCs/>
          <w:color w:val="0070C0"/>
        </w:rPr>
        <w:t xml:space="preserve"> :</w:t>
      </w:r>
      <w:r w:rsidR="008B5DEF" w:rsidRPr="00B927CD">
        <w:rPr>
          <w:color w:val="0070C0"/>
          <w:cs/>
        </w:rPr>
        <w:t xml:space="preserve">  </w:t>
      </w:r>
      <w:r w:rsidR="00ED451A" w:rsidRPr="004A588E">
        <w:rPr>
          <w:cs/>
        </w:rPr>
        <w:t>รับประทานอาหาร</w:t>
      </w:r>
      <w:r w:rsidR="00ED451A">
        <w:t xml:space="preserve"> </w:t>
      </w:r>
      <w:r w:rsidR="008B5DEF" w:rsidRPr="004A588E">
        <w:rPr>
          <w:cs/>
        </w:rPr>
        <w:t>ณ ห้องอาหารโรงแรม</w:t>
      </w:r>
    </w:p>
    <w:p w14:paraId="1AF09F4B" w14:textId="59FDCED4" w:rsidR="00D63765" w:rsidRDefault="00D63765" w:rsidP="00D63765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7888508" wp14:editId="322CD069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9300"/>
            <wp:effectExtent l="0" t="0" r="5080" b="0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083">
        <w:rPr>
          <w:sz w:val="28"/>
        </w:rPr>
        <w:br/>
      </w:r>
      <w:r w:rsidRPr="00D63765">
        <w:rPr>
          <w:rFonts w:ascii="Prompt" w:hAnsi="Prompt" w:cs="Prompt"/>
          <w:b/>
          <w:bCs/>
          <w:color w:val="0070C0"/>
          <w:sz w:val="28"/>
          <w:szCs w:val="28"/>
        </w:rPr>
        <w:t xml:space="preserve">FUJITEN SNOW RESORT 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เช็คอินลานสกี ฟูจิเท็น สโนว์ รีสอร์ท</w:t>
      </w:r>
      <w:r w:rsidRPr="00D63765">
        <w:rPr>
          <w:sz w:val="28"/>
          <w:cs/>
        </w:rPr>
        <w:t xml:space="preserve"> สัมผัสความเย็น ณ ลานสกีที่ต้องไปเยือนในฤดูหนาวนี้ กับ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ลานสกีฟูจิเท็น</w:t>
      </w:r>
      <w:r w:rsidRPr="00D63765">
        <w:rPr>
          <w:sz w:val="28"/>
          <w:cs/>
        </w:rPr>
        <w:t xml:space="preserve">ที่มีวิวอันงดงามของภูเขาไฟฟูจิที่ปกคลุมไปด้วยหิมะ และความสนุกสนานของการเล่นสกี รีสอร์ทแห่งนี้มอบทั้งความสนุกสนานในหิมะและวิวที่สวยงามเกินบรรยาย 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ลานสกีฟูจิเท็น</w:t>
      </w:r>
      <w:r w:rsidRPr="00D63765">
        <w:rPr>
          <w:sz w:val="28"/>
          <w:cs/>
        </w:rPr>
        <w:t xml:space="preserve"> มีลานสกีและสโนว์บอร์ดที่หลากหลาย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ว์บอร์ดสำหรับทุกคนในครอบครัวเหมาะสำหรับทั้งผู้เริ่มต้นและนักสกีหรือสโนว์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184E6F1" w14:textId="1D40CCCE" w:rsidR="00D63765" w:rsidRDefault="00D63765" w:rsidP="00D63765">
      <w:pPr>
        <w:pStyle w:val="WE-F"/>
        <w:ind w:left="0"/>
        <w:jc w:val="thaiDistribute"/>
        <w:rPr>
          <w:sz w:val="28"/>
        </w:rPr>
      </w:pPr>
    </w:p>
    <w:p w14:paraId="6AF36FF1" w14:textId="77777777" w:rsidR="00D63765" w:rsidRDefault="00D63765" w:rsidP="00D63765">
      <w:pPr>
        <w:pStyle w:val="WE-F"/>
        <w:ind w:left="0"/>
        <w:jc w:val="thaiDistribute"/>
      </w:pPr>
    </w:p>
    <w:p w14:paraId="49AF2A7F" w14:textId="77777777" w:rsidR="00D63765" w:rsidRDefault="00D63765" w:rsidP="00D63765">
      <w:pPr>
        <w:pStyle w:val="WE-F"/>
        <w:ind w:left="0"/>
        <w:jc w:val="thaiDistribute"/>
      </w:pPr>
    </w:p>
    <w:p w14:paraId="35E1C688" w14:textId="77777777" w:rsidR="00D63765" w:rsidRDefault="00D63765" w:rsidP="00D63765">
      <w:pPr>
        <w:pStyle w:val="WE-F"/>
        <w:ind w:left="0"/>
        <w:jc w:val="thaiDistribute"/>
      </w:pPr>
    </w:p>
    <w:p w14:paraId="1DD5B69F" w14:textId="7ED0E94A" w:rsidR="00D63765" w:rsidRDefault="00D63765" w:rsidP="00D63765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60CBF1E7" wp14:editId="6354401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3320" cy="2018665"/>
            <wp:effectExtent l="0" t="0" r="5080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285A1" w14:textId="7AC1BB9D" w:rsidR="00ED5C0E" w:rsidRDefault="00ED5C0E" w:rsidP="00D6376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61437D6C" wp14:editId="409D084D">
            <wp:simplePos x="0" y="0"/>
            <wp:positionH relativeFrom="margin">
              <wp:posOffset>19050</wp:posOffset>
            </wp:positionH>
            <wp:positionV relativeFrom="paragraph">
              <wp:posOffset>1466850</wp:posOffset>
            </wp:positionV>
            <wp:extent cx="6241415" cy="2018665"/>
            <wp:effectExtent l="0" t="0" r="6985" b="635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หมู่บ้านน้ำใส</w:t>
      </w:r>
      <w:r w:rsidRPr="00ED5C0E">
        <w:rPr>
          <w:cs/>
        </w:rPr>
        <w:t xml:space="preserve"> 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ED5C0E">
        <w:rPr>
          <w:b/>
          <w:bCs/>
          <w:color w:val="0070C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1BBFCC8B" w14:textId="02ADDCF7" w:rsidR="00ED5C0E" w:rsidRDefault="00ED5C0E" w:rsidP="00D63765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หน้าหนาวที่นี่เต็มไปด้วยบรรยากาศที่โรแมนติก</w:t>
      </w:r>
    </w:p>
    <w:p w14:paraId="4DB94146" w14:textId="5A201483" w:rsidR="00843B57" w:rsidRDefault="00ED451A" w:rsidP="00D63765">
      <w:pPr>
        <w:pStyle w:val="WE-F"/>
        <w:ind w:left="0"/>
        <w:jc w:val="thaiDistribute"/>
      </w:pPr>
      <w:r w:rsidRPr="00ED451A">
        <w:rPr>
          <w:cs/>
        </w:rPr>
        <w:t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ซะโด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B927CD">
        <w:rPr>
          <w:rFonts w:ascii="Prompt" w:hAnsi="Prompt" w:cs="Prompt"/>
          <w:b/>
          <w:bCs/>
          <w:color w:val="0070C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 w:rsidR="00203FBD"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เครื่องสำอางค์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7A4680E1" w14:textId="43CEF226" w:rsidR="009859EE" w:rsidRDefault="009859EE" w:rsidP="00D6376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5E224B4" wp14:editId="2EF2C14B">
            <wp:simplePos x="0" y="0"/>
            <wp:positionH relativeFrom="margin">
              <wp:posOffset>0</wp:posOffset>
            </wp:positionH>
            <wp:positionV relativeFrom="paragraph">
              <wp:posOffset>215265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C710" w14:textId="010BFBFE" w:rsidR="009859EE" w:rsidRPr="009859EE" w:rsidRDefault="009859EE" w:rsidP="009859EE">
      <w:pPr>
        <w:spacing w:after="120" w:line="360" w:lineRule="exact"/>
        <w:ind w:left="1138"/>
        <w:rPr>
          <w:rFonts w:ascii="Prompt" w:hAnsi="Prompt" w:cs="Prompt"/>
          <w:b/>
          <w:bCs/>
          <w:color w:val="0070C0"/>
          <w:sz w:val="28"/>
          <w:cs/>
        </w:rPr>
      </w:pP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 xml:space="preserve">กลางวัน </w:t>
      </w:r>
      <w:r w:rsidRPr="009859EE">
        <w:rPr>
          <w:rFonts w:ascii="Prompt" w:hAnsi="Prompt" w:cs="Prompt"/>
          <w:b/>
          <w:bCs/>
          <w:color w:val="0070C0"/>
          <w:sz w:val="28"/>
        </w:rPr>
        <w:t xml:space="preserve">: </w:t>
      </w: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>บริการท่านด้วย</w:t>
      </w:r>
      <w:r w:rsidRPr="009859EE">
        <w:rPr>
          <w:rFonts w:ascii="Prompt" w:hAnsi="Prompt" w:cs="Prompt"/>
          <w:b/>
          <w:bCs/>
          <w:color w:val="0070C0"/>
          <w:sz w:val="28"/>
        </w:rPr>
        <w:t xml:space="preserve"> </w:t>
      </w: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>ปิ้งย่าง</w:t>
      </w:r>
      <w:r w:rsidRPr="009859EE">
        <w:rPr>
          <w:rFonts w:ascii="Prompt" w:hAnsi="Prompt" w:cs="Prompt"/>
          <w:b/>
          <w:bCs/>
          <w:color w:val="0070C0"/>
          <w:sz w:val="28"/>
          <w:cs/>
        </w:rPr>
        <w:t>ยากินิกุ</w:t>
      </w:r>
    </w:p>
    <w:p w14:paraId="4760E63F" w14:textId="3553D413" w:rsidR="00843B57" w:rsidRPr="009859EE" w:rsidRDefault="009859EE" w:rsidP="009859EE">
      <w:pPr>
        <w:spacing w:after="120" w:line="360" w:lineRule="exact"/>
        <w:rPr>
          <w:rFonts w:ascii="Prompt" w:hAnsi="Prompt" w:cs="Prompt"/>
          <w:b/>
          <w:bCs/>
          <w:color w:val="0070C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8D9D073" wp14:editId="7C862096">
            <wp:simplePos x="0" y="0"/>
            <wp:positionH relativeFrom="margin">
              <wp:posOffset>19050</wp:posOffset>
            </wp:positionH>
            <wp:positionV relativeFrom="paragraph">
              <wp:posOffset>0</wp:posOffset>
            </wp:positionV>
            <wp:extent cx="6245225" cy="2019935"/>
            <wp:effectExtent l="0" t="0" r="3175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87319115"/>
      <w:r>
        <w:rPr>
          <w:rFonts w:ascii="Prompt" w:hAnsi="Prompt" w:cs="Prompt"/>
          <w:b/>
          <w:bCs/>
          <w:color w:val="0070C0"/>
          <w:sz w:val="28"/>
          <w:cs/>
        </w:rPr>
        <w:br/>
      </w:r>
      <w:r w:rsidR="00843B57"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พาทุกท่านเข้าสู่..</w:t>
      </w:r>
      <w:r w:rsidR="00843B57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>กรุงโตเกียว แวะ</w:t>
      </w:r>
      <w:r w:rsidR="00203FBD">
        <w:rPr>
          <w:rFonts w:ascii="Prompt" w:hAnsi="Prompt" w:cs="Prompt" w:hint="cs"/>
          <w:b/>
          <w:bCs/>
          <w:color w:val="0070C0"/>
          <w:sz w:val="28"/>
          <w:cs/>
        </w:rPr>
        <w:t>ช็อป</w:t>
      </w:r>
      <w:r w:rsidR="00843B57" w:rsidRPr="00B927CD">
        <w:rPr>
          <w:rFonts w:ascii="Prompt" w:hAnsi="Prompt" w:cs="Prompt" w:hint="cs"/>
          <w:b/>
          <w:bCs/>
          <w:color w:val="0070C0"/>
          <w:sz w:val="28"/>
          <w:cs/>
        </w:rPr>
        <w:t>ปิ้งกันที่ใจกลางเมือง</w:t>
      </w:r>
      <w:r w:rsidR="00843B57" w:rsidRPr="00AF7854">
        <w:rPr>
          <w:rFonts w:ascii="TH Sarabun New" w:hAnsi="TH Sarabun New" w:cs="TH Sarabun New"/>
          <w:sz w:val="36"/>
          <w:szCs w:val="36"/>
        </w:rPr>
        <w:t xml:space="preserve">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r w:rsidR="00203FBD">
        <w:rPr>
          <w:rFonts w:ascii="TH Sarabun New" w:hAnsi="TH Sarabun New" w:cs="TH Sarabun New"/>
          <w:sz w:val="32"/>
          <w:szCs w:val="32"/>
          <w:cs/>
        </w:rPr>
        <w:t>ช็อป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Kabukicho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="00843B57"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6B6DD8CC" w14:textId="32157880" w:rsidR="00843B57" w:rsidRDefault="00572C37" w:rsidP="008F1C68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9581721" wp14:editId="59FBD44D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3091C" w14:textId="1EB49385" w:rsidR="00843B57" w:rsidRDefault="00ED451A" w:rsidP="008F1C68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B927CD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572C37" w:rsidRPr="00B927CD">
        <w:rPr>
          <w:rFonts w:ascii="Prompt" w:hAnsi="Prompt" w:cs="Prompt"/>
          <w:b/>
          <w:bCs/>
          <w:noProof/>
          <w:color w:val="0070C0"/>
          <w:sz w:val="28"/>
        </w:rPr>
        <w:drawing>
          <wp:anchor distT="0" distB="0" distL="114300" distR="114300" simplePos="0" relativeHeight="251668480" behindDoc="0" locked="0" layoutInCell="1" allowOverlap="1" wp14:anchorId="437C3404" wp14:editId="3F41CA54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7CD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B927CD">
        <w:rPr>
          <w:rFonts w:ascii="Prompt" w:hAnsi="Prompt" w:cs="Prompt"/>
          <w:b/>
          <w:bCs/>
          <w:color w:val="0070C0"/>
          <w:sz w:val="28"/>
        </w:rPr>
        <w:t xml:space="preserve">: 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>อิสระอาหาร</w:t>
      </w:r>
      <w:r w:rsidR="00843B57"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 w:rsidR="00843B57">
        <w:rPr>
          <w:rFonts w:ascii="TH Sarabun New" w:hAnsi="TH Sarabun New" w:cs="TH Sarabun New"/>
          <w:sz w:val="36"/>
          <w:szCs w:val="36"/>
          <w:cs/>
        </w:rPr>
        <w:br/>
      </w:r>
      <w:r w:rsidR="00843B57"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843B57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</w:rPr>
        <w:t>NARITA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</w:rPr>
        <w:t xml:space="preserve">HOTEL </w:t>
      </w:r>
      <w:r w:rsidR="00843B57" w:rsidRPr="00104AD3">
        <w:rPr>
          <w:rFonts w:ascii="Prompt" w:hAnsi="Prompt" w:cs="Prompt"/>
          <w:b/>
          <w:bCs/>
          <w:color w:val="996600"/>
          <w:sz w:val="28"/>
        </w:rPr>
        <w:br/>
      </w:r>
      <w:r w:rsidR="00843B57"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25957249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F278B82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0D7CDAC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03FD8791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C6E8A26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50B31CF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4EFE9324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4B673A4D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3866C683" w14:textId="77777777" w:rsidR="00B927CD" w:rsidRDefault="00B927CD" w:rsidP="00DC08EE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0867167F" w14:textId="580AFBB2" w:rsidR="00DC08EE" w:rsidRDefault="00F47921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2371EF9B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06A43E4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08D3E1E4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50EB21DD" w14:textId="4C67CCC0" w:rsidR="004B2C68" w:rsidRPr="00B927CD" w:rsidRDefault="00DC08EE" w:rsidP="00DC08EE">
      <w:pPr>
        <w:spacing w:after="0" w:line="240" w:lineRule="auto"/>
        <w:ind w:left="1170"/>
        <w:rPr>
          <w:rFonts w:ascii="Prompt" w:hAnsi="Prompt" w:cs="Prompt"/>
          <w:b/>
          <w:bCs/>
          <w:color w:val="0070C0"/>
          <w:sz w:val="24"/>
          <w:szCs w:val="32"/>
        </w:rPr>
      </w:pPr>
      <w:r w:rsidRPr="00D673AE">
        <w:rPr>
          <w:noProof/>
          <w:color w:val="BF4E14" w:themeColor="accent2" w:themeShade="BF"/>
          <w:sz w:val="24"/>
          <w:szCs w:val="32"/>
        </w:rPr>
        <w:lastRenderedPageBreak/>
        <w:drawing>
          <wp:anchor distT="0" distB="0" distL="114300" distR="114300" simplePos="0" relativeHeight="251657216" behindDoc="1" locked="0" layoutInCell="1" allowOverlap="1" wp14:anchorId="0EE44E01" wp14:editId="14618709">
            <wp:simplePos x="0" y="0"/>
            <wp:positionH relativeFrom="margin">
              <wp:posOffset>-209550</wp:posOffset>
            </wp:positionH>
            <wp:positionV relativeFrom="paragraph">
              <wp:posOffset>-128270</wp:posOffset>
            </wp:positionV>
            <wp:extent cx="790575" cy="790575"/>
            <wp:effectExtent l="0" t="0" r="9525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C0E" w:rsidRPr="00ED5C0E">
        <w:rPr>
          <w:rFonts w:ascii="Prompt" w:hAnsi="Prompt" w:cs="Prompt"/>
          <w:b/>
          <w:bCs/>
          <w:color w:val="0070C0"/>
          <w:sz w:val="24"/>
          <w:szCs w:val="32"/>
          <w:cs/>
        </w:rPr>
        <w:t>ศาล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เจ้าเมจิ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ช็อปปิ้งฮาราจุกุ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ช้อปปิ้งย่านชิ</w:t>
      </w:r>
      <w:r w:rsidR="00BD2254">
        <w:rPr>
          <w:rFonts w:ascii="Prompt" w:hAnsi="Prompt" w:cs="Prompt" w:hint="cs"/>
          <w:b/>
          <w:bCs/>
          <w:color w:val="0070C0"/>
          <w:sz w:val="32"/>
          <w:szCs w:val="32"/>
          <w:cs/>
        </w:rPr>
        <w:t>บูย่า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br/>
        <w:t xml:space="preserve">ย่านโอไดบะ ห้างไดเวอร์ซิตี้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>l ODAIBA SEASIDE PARK</w:t>
      </w:r>
    </w:p>
    <w:p w14:paraId="682B7871" w14:textId="419606EC" w:rsidR="00ED451A" w:rsidRPr="00104AD3" w:rsidRDefault="003C5846" w:rsidP="008F1C68">
      <w:pPr>
        <w:pStyle w:val="WE-F"/>
        <w:jc w:val="thaiDistribute"/>
        <w:rPr>
          <w:rFonts w:ascii="Prompt" w:hAnsi="Prompt" w:cs="Prompt"/>
          <w:b/>
          <w:bCs/>
          <w:color w:val="996600"/>
          <w:sz w:val="28"/>
          <w:szCs w:val="28"/>
        </w:rPr>
      </w:pPr>
      <w:r w:rsidRPr="00104AD3">
        <w:rPr>
          <w:rFonts w:ascii="Prompt" w:hAnsi="Prompt" w:cs="Prompt"/>
          <w:b/>
          <w:bCs/>
          <w:noProof/>
          <w:color w:val="9966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79139F4" wp14:editId="3394741C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FEA17" w14:textId="67FBEABA" w:rsidR="00ED451A" w:rsidRDefault="003C5846" w:rsidP="00ED451A">
      <w:pPr>
        <w:pStyle w:val="WE-F"/>
        <w:jc w:val="thaiDistribute"/>
      </w:pPr>
      <w:r>
        <w:rPr>
          <w:noProof/>
        </w:rPr>
        <w:drawing>
          <wp:anchor distT="12192" distB="82550" distL="163068" distR="168910" simplePos="0" relativeHeight="251673600" behindDoc="0" locked="0" layoutInCell="1" allowOverlap="1" wp14:anchorId="49692B51" wp14:editId="00CEB0CE">
            <wp:simplePos x="0" y="0"/>
            <wp:positionH relativeFrom="margin">
              <wp:posOffset>19685</wp:posOffset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C68" w:rsidRPr="00B927CD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เช้า </w:t>
      </w:r>
      <w:r w:rsidR="004B2C68" w:rsidRPr="00B927CD">
        <w:rPr>
          <w:rFonts w:ascii="Prompt" w:hAnsi="Prompt" w:cs="Prompt"/>
          <w:b/>
          <w:bCs/>
          <w:color w:val="0070C0"/>
          <w:sz w:val="28"/>
          <w:szCs w:val="28"/>
        </w:rPr>
        <w:t>:</w:t>
      </w:r>
      <w:r w:rsidR="004B2C68" w:rsidRPr="00B927CD">
        <w:rPr>
          <w:color w:val="0070C0"/>
        </w:rPr>
        <w:t xml:space="preserve"> </w:t>
      </w:r>
      <w:r w:rsidR="004B2C68" w:rsidRPr="004A588E">
        <w:rPr>
          <w:cs/>
        </w:rPr>
        <w:t>รับประทานอาหารเช้า  ณ ห้องอาหารโรงแรม</w:t>
      </w:r>
    </w:p>
    <w:p w14:paraId="6AED5FE0" w14:textId="0D848BBB" w:rsidR="00BD2254" w:rsidRDefault="00BD2254" w:rsidP="00B927CD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12192" distB="82550" distL="163068" distR="168910" simplePos="0" relativeHeight="251735040" behindDoc="0" locked="0" layoutInCell="1" allowOverlap="1" wp14:anchorId="193F0651" wp14:editId="0978F7FF">
            <wp:simplePos x="0" y="0"/>
            <wp:positionH relativeFrom="margin">
              <wp:posOffset>19050</wp:posOffset>
            </wp:positionH>
            <wp:positionV relativeFrom="paragraph">
              <wp:posOffset>3105150</wp:posOffset>
            </wp:positionV>
            <wp:extent cx="6243320" cy="2018665"/>
            <wp:effectExtent l="0" t="0" r="5080" b="635"/>
            <wp:wrapTopAndBottom/>
            <wp:docPr id="1491374994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74994" name="รูปภาพ 118955467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20186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C0E"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ศาลเจ้าเมจิ</w:t>
      </w:r>
      <w:r w:rsidR="00ED5C0E" w:rsidRPr="00ED5C0E">
        <w:rPr>
          <w:sz w:val="28"/>
          <w:cs/>
        </w:rPr>
        <w:t xml:space="preserve">หนึ่งในสถานที่อันศักดิ์สิทธิ์ใจกลางกรุงโตเกียว สิ่งแรกที่จะทำให้คุณประทับใจคือการเดินผ่านเสาโทริอิขนาดใหญ่ ระหว่างทางมีธรรมชาติที่ทำให้รู้สึกเหมือนก้าวเข้าสู่อีกโลกหนึ่งที่เต็มไปด้วยความสงบ อีกทั้งยังสามารถเขียนคำอธิษฐานลงบนแผ่นไม้ </w:t>
      </w:r>
      <w:r w:rsidR="00ED5C0E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 xml:space="preserve">"เอมะ" </w:t>
      </w:r>
      <w:r w:rsidR="00ED5C0E" w:rsidRPr="00ED5C0E">
        <w:rPr>
          <w:sz w:val="28"/>
          <w:cs/>
        </w:rPr>
        <w:t xml:space="preserve">เพื่อขอพรสำหรับความสุขและความสำเร็จในชีวิตอีกด้วย </w:t>
      </w:r>
    </w:p>
    <w:p w14:paraId="7F4CC47C" w14:textId="2145CADF" w:rsidR="00BD2254" w:rsidRDefault="00ED5C0E" w:rsidP="00B927CD">
      <w:pPr>
        <w:pStyle w:val="WE-F"/>
        <w:ind w:left="0"/>
        <w:jc w:val="thaiDistribute"/>
        <w:rPr>
          <w:sz w:val="28"/>
        </w:rPr>
      </w:pPr>
      <w:r w:rsidRPr="00ED5C0E">
        <w:rPr>
          <w:sz w:val="28"/>
          <w:cs/>
        </w:rPr>
        <w:t>จากนั้นนำพาทุกท่าน…</w:t>
      </w:r>
      <w:r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ช้อปปิ้งกันต่อใจกลางกรุงโตเกียว</w:t>
      </w:r>
      <w:r w:rsidRPr="00ED5C0E">
        <w:rPr>
          <w:sz w:val="28"/>
          <w:cs/>
        </w:rPr>
        <w:t xml:space="preserve"> เมืองที่เป็นศูนย์กลางของแฟชั่นและนวัตกรรม และเปิดประสบการณ์การช้อปปิ้งที่ไม่เหมือนใคร! สำรวจย่านต่างๆ ที่แต่ละแห่งที่มีเสน่ห์และเอกลักษณ์อันโดดเด่น เมืองที่เต็มไปด้วยชีวิตชีวาและความทันสมัยที่หลากหลายอย่าง</w:t>
      </w:r>
      <w:r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ย่านฮาราจูกุ</w:t>
      </w:r>
      <w:r w:rsidRPr="00ED5C0E">
        <w:rPr>
          <w:sz w:val="28"/>
          <w:cs/>
        </w:rPr>
        <w:t xml:space="preserve">แหล่งรวมแฟชั่นที่แปลกใหม่และสดใส เดินเล่นบน </w:t>
      </w:r>
      <w:r w:rsidRPr="00ED5C0E">
        <w:rPr>
          <w:sz w:val="28"/>
        </w:rPr>
        <w:t xml:space="preserve">Takeshita Street </w:t>
      </w:r>
      <w:r w:rsidRPr="00ED5C0E">
        <w:rPr>
          <w:sz w:val="28"/>
          <w:cs/>
        </w:rPr>
        <w:t xml:space="preserve">ที่เต็มไปด้วยเสื้อผ้าและเครื่องประดับที่ไม่ซ้ำใคร เพลิดเพลินกับบรรยากาศสุดคูลที่เป็นเอกลักษณ์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ย่านชิบูย่า (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 xml:space="preserve">SHIBUYA) </w:t>
      </w:r>
      <w:r w:rsidR="00BD2254" w:rsidRPr="00BD2254">
        <w:rPr>
          <w:sz w:val="28"/>
          <w:cs/>
        </w:rPr>
        <w:t xml:space="preserve">หนึ่งในจุดหมายที่ห้ามพลาดสำหรับผู้รักแฟชั่นและการช้อปปิ้งเสน่ห์ของชิบูย่าไม่เพียงแต่เป็นที่รู้จักจาก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"ห้าแยกชิบูย่า</w:t>
      </w:r>
      <w:r w:rsidR="00BD2254" w:rsidRPr="00BD2254">
        <w:rPr>
          <w:sz w:val="28"/>
          <w:cs/>
        </w:rPr>
        <w:t xml:space="preserve">" ที่มีชื่อเสียง ที่นี่ยังมีร้าน </w:t>
      </w:r>
      <w:r w:rsidR="00BD2254" w:rsidRPr="00BD2254">
        <w:rPr>
          <w:sz w:val="28"/>
        </w:rPr>
        <w:t xml:space="preserve">POPMART </w:t>
      </w:r>
      <w:r w:rsidR="00BD2254" w:rsidRPr="00BD2254">
        <w:rPr>
          <w:sz w:val="28"/>
          <w:cs/>
        </w:rPr>
        <w:t xml:space="preserve">ที่เอาใจสายจุ่มอีกด้วย นอกจากนี้ยังมีร้านค้าหรูหราและร้านแฟชั่นที่ทันสมัยมากมาย เช่น 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 xml:space="preserve">SHIBUYA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109</w:t>
      </w:r>
      <w:r w:rsidR="00BD2254" w:rsidRPr="00BD2254">
        <w:rPr>
          <w:sz w:val="28"/>
          <w:cs/>
        </w:rPr>
        <w:t xml:space="preserve"> และ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>PARCO</w:t>
      </w:r>
      <w:r w:rsidR="00BD2254" w:rsidRPr="00BD2254">
        <w:rPr>
          <w:sz w:val="28"/>
        </w:rPr>
        <w:t xml:space="preserve"> </w:t>
      </w:r>
      <w:r w:rsidR="00BD2254" w:rsidRPr="00BD2254">
        <w:rPr>
          <w:sz w:val="28"/>
          <w:cs/>
        </w:rPr>
        <w:t>รวมไปถึงคาเฟ่และร้านอาหารที่น่าสนใจอีกมากมายที่คุณสามารถแวะไปพักผ่อนระหว่างการช้อปปิ้ง และให้ทุกท่านได้เพลิดเพลิน เรา อิสระอาหารเย็น เพื่อให้ทุกท่านได้เลือกรับประทานอาหารได้ตามอัธยาศัย</w:t>
      </w:r>
      <w:r w:rsidRPr="00ED5C0E">
        <w:rPr>
          <w:sz w:val="28"/>
        </w:rPr>
        <w:t xml:space="preserve"> </w:t>
      </w:r>
    </w:p>
    <w:p w14:paraId="1FDECE38" w14:textId="79BE73E4" w:rsidR="00C028F5" w:rsidRDefault="00BD2254" w:rsidP="00C028F5">
      <w:pPr>
        <w:spacing w:after="80" w:line="360" w:lineRule="exact"/>
        <w:ind w:left="1134"/>
        <w:jc w:val="both"/>
        <w:rPr>
          <w:rFonts w:ascii="Prompt" w:hAnsi="Prompt" w:cs="Prompt"/>
          <w:b/>
          <w:bCs/>
          <w:color w:val="CA4688"/>
          <w:sz w:val="28"/>
        </w:rPr>
      </w:pPr>
      <w:r w:rsidRPr="00BF18E2">
        <w:rPr>
          <w:noProof/>
          <w:color w:val="996600"/>
        </w:rPr>
        <w:lastRenderedPageBreak/>
        <w:drawing>
          <wp:anchor distT="12192" distB="83820" distL="163068" distR="171704" simplePos="0" relativeHeight="251737088" behindDoc="0" locked="0" layoutInCell="1" allowOverlap="1" wp14:anchorId="2F83684C" wp14:editId="6C07FCC5">
            <wp:simplePos x="0" y="0"/>
            <wp:positionH relativeFrom="margin">
              <wp:posOffset>635</wp:posOffset>
            </wp:positionH>
            <wp:positionV relativeFrom="paragraph">
              <wp:posOffset>414655</wp:posOffset>
            </wp:positionV>
            <wp:extent cx="6241415" cy="2018665"/>
            <wp:effectExtent l="0" t="0" r="6985" b="635"/>
            <wp:wrapTopAndBottom/>
            <wp:docPr id="36370848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08481" name="รูปภาพ 3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C0E" w:rsidRPr="00D93081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17632" behindDoc="0" locked="0" layoutInCell="1" hidden="0" allowOverlap="1" wp14:anchorId="2E6B6988" wp14:editId="288E459F">
            <wp:simplePos x="0" y="0"/>
            <wp:positionH relativeFrom="margin">
              <wp:posOffset>0</wp:posOffset>
            </wp:positionH>
            <wp:positionV relativeFrom="paragraph">
              <wp:posOffset>-86360</wp:posOffset>
            </wp:positionV>
            <wp:extent cx="431800" cy="431800"/>
            <wp:effectExtent l="0" t="0" r="6350" b="6350"/>
            <wp:wrapNone/>
            <wp:docPr id="97597644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8F5">
        <w:rPr>
          <w:rFonts w:ascii="TH Sarabun New" w:hAnsi="TH Sarabun New" w:cs="TH Sarabun New" w:hint="cs"/>
          <w:sz w:val="36"/>
          <w:szCs w:val="36"/>
          <w:cs/>
        </w:rPr>
        <w:t>มื้อ</w:t>
      </w:r>
      <w:r w:rsidR="00C028F5" w:rsidRPr="00FE6C5E">
        <w:rPr>
          <w:rFonts w:ascii="TH Sarabun New" w:hAnsi="TH Sarabun New" w:cs="TH Sarabun New" w:hint="cs"/>
          <w:sz w:val="36"/>
          <w:szCs w:val="36"/>
          <w:cs/>
        </w:rPr>
        <w:t>กลางวัน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C028F5">
        <w:rPr>
          <w:rFonts w:ascii="TH Sarabun New" w:hAnsi="TH Sarabun New" w:cs="TH Sarabun New"/>
          <w:sz w:val="36"/>
          <w:szCs w:val="36"/>
        </w:rPr>
        <w:t xml:space="preserve">: 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บริการท่านด้วย </w:t>
      </w:r>
      <w:r w:rsidR="00C028F5" w:rsidRPr="00434555">
        <w:rPr>
          <w:rFonts w:ascii="Prompt" w:hAnsi="Prompt" w:cs="Prompt" w:hint="cs"/>
          <w:b/>
          <w:bCs/>
          <w:color w:val="0070C0"/>
          <w:sz w:val="28"/>
          <w:cs/>
        </w:rPr>
        <w:t>เมนูทงค</w:t>
      </w:r>
      <w:r w:rsidR="00367C27" w:rsidRPr="00434555">
        <w:rPr>
          <w:rFonts w:ascii="Prompt" w:hAnsi="Prompt" w:cs="Prompt" w:hint="cs"/>
          <w:b/>
          <w:bCs/>
          <w:color w:val="0070C0"/>
          <w:sz w:val="28"/>
          <w:cs/>
        </w:rPr>
        <w:t>ั</w:t>
      </w:r>
      <w:r w:rsidR="00C028F5" w:rsidRPr="00434555">
        <w:rPr>
          <w:rFonts w:ascii="Prompt" w:hAnsi="Prompt" w:cs="Prompt" w:hint="cs"/>
          <w:b/>
          <w:bCs/>
          <w:color w:val="0070C0"/>
          <w:sz w:val="28"/>
          <w:cs/>
        </w:rPr>
        <w:t>ตสึ</w:t>
      </w:r>
    </w:p>
    <w:p w14:paraId="67E10EC3" w14:textId="2102B3AC" w:rsidR="00DC08EE" w:rsidRDefault="008C6898" w:rsidP="00C028F5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8D2DF48" wp14:editId="31086989">
            <wp:simplePos x="0" y="0"/>
            <wp:positionH relativeFrom="margin">
              <wp:posOffset>28575</wp:posOffset>
            </wp:positionH>
            <wp:positionV relativeFrom="paragraph">
              <wp:posOffset>3462655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จาก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นั้น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พาไปยัง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  <w:cs/>
        </w:rPr>
        <w:t>ย่านโอไดบะ</w:t>
      </w:r>
      <w:r w:rsidR="00203FBD" w:rsidRPr="00D57768">
        <w:rPr>
          <w:rFonts w:ascii="TH Sarabun New" w:hAnsi="TH Sarabun New" w:cs="TH Sarabun New"/>
          <w:color w:val="0A2F41" w:themeColor="accent1" w:themeShade="80"/>
          <w:sz w:val="28"/>
          <w:cs/>
        </w:rPr>
        <w:t xml:space="preserve"> 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เยือนศูนย์การค้าย่านดัง</w:t>
      </w:r>
      <w:r w:rsidR="00203FBD" w:rsidRPr="00A61A9C">
        <w:rPr>
          <w:rFonts w:ascii="TH Sarabun New" w:hAnsi="TH Sarabun New" w:cs="TH Sarabun New" w:hint="cs"/>
          <w:sz w:val="28"/>
          <w:szCs w:val="32"/>
          <w:cs/>
        </w:rPr>
        <w:t>อย่าง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DIVERCITY TOKYO PLAZA</w:t>
      </w:r>
      <w:r w:rsidR="00203FBD" w:rsidRPr="00D57768">
        <w:rPr>
          <w:rFonts w:ascii="TH Sarabun New" w:hAnsi="TH Sarabun New" w:cs="TH Sarabun New"/>
          <w:color w:val="0A2F41" w:themeColor="accent1" w:themeShade="80"/>
          <w:sz w:val="28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ที่คุณจะได้พบกับหุ่นยนต์กันดัมบังคับขนาดยักษ์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ไปจนถึงสินค้าที่หลากหลาย ทั้งนี้ยัง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เพลิดเพลินกับทิวทัศน์ที่สวยงามของ</w:t>
      </w:r>
      <w:r w:rsidR="00203FBD" w:rsidRPr="00A61A9C">
        <w:rPr>
          <w:rFonts w:ascii="Prompt" w:hAnsi="Prompt" w:cs="Prompt"/>
          <w:b/>
          <w:bCs/>
          <w:color w:val="0070C0"/>
          <w:sz w:val="28"/>
          <w:cs/>
        </w:rPr>
        <w:t xml:space="preserve">สะพาน </w:t>
      </w:r>
      <w:r w:rsidR="00203FBD" w:rsidRPr="00A61A9C">
        <w:rPr>
          <w:rFonts w:ascii="Prompt" w:hAnsi="Prompt" w:cs="Prompt"/>
          <w:b/>
          <w:bCs/>
          <w:color w:val="0070C0"/>
          <w:sz w:val="28"/>
        </w:rPr>
        <w:t>Rainbow Bridge</w:t>
      </w:r>
      <w:r w:rsidR="00203FBD" w:rsidRPr="00203FBD">
        <w:rPr>
          <w:rFonts w:ascii="TH Sarabun New" w:hAnsi="TH Sarabun New" w:cs="TH Sarabun New"/>
          <w:sz w:val="28"/>
          <w:szCs w:val="32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และวิวของอ่าวโตเกียวจาก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ODAIBA SEASIDE PARK</w:t>
      </w:r>
      <w:r w:rsidR="00203FBD" w:rsidRPr="003118F2">
        <w:rPr>
          <w:rFonts w:ascii="Prompt" w:hAnsi="Prompt" w:cs="Prompt" w:hint="cs"/>
          <w:b/>
          <w:bCs/>
          <w:color w:val="0F4761" w:themeColor="accent1" w:themeShade="BF"/>
          <w:sz w:val="20"/>
          <w:szCs w:val="20"/>
        </w:rPr>
        <w:t xml:space="preserve"> 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และที่นี่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ยังมี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TOKYO JOYPOLIS</w:t>
      </w:r>
      <w:r w:rsidR="00203FBD" w:rsidRPr="0017684D">
        <w:rPr>
          <w:rFonts w:ascii="TH Sarabun New" w:hAnsi="TH Sarabun New" w:cs="TH Sarabun New"/>
          <w:sz w:val="28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สวนสนุกที่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จะพาทุกคนเพลิดเพลิน</w:t>
      </w:r>
      <w:r w:rsidR="00C028F5" w:rsidRPr="00203FBD">
        <w:rPr>
          <w:rFonts w:ascii="TH Sarabun New" w:hAnsi="TH Sarabun New" w:cs="TH Sarabun New"/>
          <w:sz w:val="28"/>
          <w:szCs w:val="32"/>
          <w:cs/>
        </w:rPr>
        <w:t>งดงาม และสถานีโตเกียวยังเป็นส่วนหนึ่งของ "โตเกียว สเตชัน ซิตี้" ซึ่งรวมแหล่ง</w:t>
      </w:r>
      <w:r w:rsidR="00203FBD">
        <w:rPr>
          <w:rFonts w:ascii="TH Sarabun New" w:hAnsi="TH Sarabun New" w:cs="TH Sarabun New"/>
          <w:sz w:val="28"/>
          <w:szCs w:val="32"/>
          <w:cs/>
        </w:rPr>
        <w:t>ช็อป</w:t>
      </w:r>
      <w:r w:rsidR="00C028F5" w:rsidRPr="00203FBD">
        <w:rPr>
          <w:rFonts w:ascii="TH Sarabun New" w:hAnsi="TH Sarabun New" w:cs="TH Sarabun New"/>
          <w:sz w:val="28"/>
          <w:szCs w:val="32"/>
          <w:cs/>
        </w:rPr>
        <w:t>ปิ้ง ร้านอาหาร และพื้นที่ทางวัฒนธรรมที่น่าสนใจ</w:t>
      </w:r>
      <w:r w:rsidR="00FB06FA">
        <w:rPr>
          <w:rFonts w:ascii="TH Sarabun New" w:hAnsi="TH Sarabun New" w:cs="TH Sarabun New" w:hint="cs"/>
          <w:sz w:val="28"/>
          <w:szCs w:val="32"/>
          <w:cs/>
        </w:rPr>
        <w:t>อีกด้วย</w:t>
      </w:r>
      <w:r w:rsidR="00C028F5" w:rsidRPr="000959A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311E372F" w14:textId="59741C24" w:rsidR="004B2C68" w:rsidRPr="00202906" w:rsidRDefault="008C6898" w:rsidP="008C6898">
      <w:pPr>
        <w:ind w:left="108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74AA932" wp14:editId="45E81304">
            <wp:simplePos x="0" y="0"/>
            <wp:positionH relativeFrom="margin">
              <wp:posOffset>0</wp:posOffset>
            </wp:positionH>
            <wp:positionV relativeFrom="paragraph">
              <wp:posOffset>365125</wp:posOffset>
            </wp:positionV>
            <wp:extent cx="485775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8F5" w:rsidRPr="00203FBD">
        <w:rPr>
          <w:rFonts w:ascii="Prompt" w:hAnsi="Prompt" w:cs="Prompt"/>
          <w:b/>
          <w:bCs/>
          <w:color w:val="0070C0"/>
          <w:sz w:val="28"/>
          <w:cs/>
        </w:rPr>
        <w:t>อิสระอาหาร</w:t>
      </w:r>
      <w:r w:rsidR="00C028F5" w:rsidRPr="00203FBD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C028F5">
        <w:rPr>
          <w:rFonts w:ascii="Prompt" w:hAnsi="Prompt" w:cs="Prompt"/>
          <w:b/>
          <w:bCs/>
          <w:color w:val="C00000"/>
          <w:sz w:val="28"/>
        </w:rPr>
        <w:br/>
      </w:r>
      <w:r w:rsidR="00C028F5"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C028F5" w:rsidRPr="00203FBD">
        <w:rPr>
          <w:rFonts w:ascii="Prompt" w:hAnsi="Prompt" w:cs="Prompt"/>
          <w:b/>
          <w:bCs/>
          <w:color w:val="0070C0"/>
          <w:sz w:val="28"/>
        </w:rPr>
        <w:t>NARITA</w:t>
      </w:r>
      <w:r w:rsidR="00C028F5" w:rsidRPr="00203FBD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C028F5" w:rsidRPr="00203FBD">
        <w:rPr>
          <w:rFonts w:ascii="Prompt" w:hAnsi="Prompt" w:cs="Prompt"/>
          <w:b/>
          <w:bCs/>
          <w:color w:val="0070C0"/>
          <w:sz w:val="28"/>
        </w:rPr>
        <w:t>HOTEL</w:t>
      </w:r>
      <w:r>
        <w:rPr>
          <w:rFonts w:ascii="Prompt" w:eastAsia="Sarabun" w:hAnsi="Prompt" w:cs="Prompt"/>
          <w:b/>
          <w:bCs/>
          <w:color w:val="0070C0"/>
          <w:sz w:val="20"/>
          <w:szCs w:val="20"/>
        </w:rPr>
        <w:t xml:space="preserve"> </w:t>
      </w:r>
      <w:r>
        <w:rPr>
          <w:rFonts w:ascii="Prompt" w:eastAsia="Sarabun" w:hAnsi="Prompt" w:cs="Prompt"/>
          <w:b/>
          <w:bCs/>
          <w:color w:val="0070C0"/>
          <w:sz w:val="20"/>
          <w:szCs w:val="20"/>
        </w:rPr>
        <w:br/>
      </w:r>
      <w:r w:rsidR="00C028F5"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39511171" w14:textId="6ABA6DBC" w:rsidR="00D673AE" w:rsidRPr="00BF18E2" w:rsidRDefault="00D52BE8" w:rsidP="0070370D">
      <w:pPr>
        <w:spacing w:after="0" w:line="240" w:lineRule="auto"/>
        <w:ind w:left="1170"/>
        <w:rPr>
          <w:rFonts w:ascii="Prompt" w:hAnsi="Prompt" w:cs="Prompt"/>
          <w:b/>
          <w:bCs/>
          <w:color w:val="99660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2B39D5" w:rsidRPr="00AC4D3E">
        <w:rPr>
          <w:rFonts w:ascii="Prompt" w:hAnsi="Prompt" w:cs="Prompt"/>
          <w:b/>
          <w:bCs/>
          <w:noProof/>
          <w:color w:val="0070C0"/>
          <w:sz w:val="28"/>
          <w:szCs w:val="32"/>
        </w:rPr>
        <w:lastRenderedPageBreak/>
        <w:drawing>
          <wp:anchor distT="0" distB="0" distL="114300" distR="114300" simplePos="0" relativeHeight="251656192" behindDoc="0" locked="0" layoutInCell="1" allowOverlap="1" wp14:anchorId="5683B918" wp14:editId="370F965B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1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>หมู่บ้านโบราณซาวาระ</w:t>
      </w:r>
      <w:r w:rsidR="00FB20CF" w:rsidRPr="00FB20CF">
        <w:rPr>
          <w:rFonts w:ascii="Prompt" w:hAnsi="Prompt" w:cs="Prompt"/>
          <w:b/>
          <w:bCs/>
          <w:color w:val="4C94D8" w:themeColor="text2" w:themeTint="80"/>
          <w:sz w:val="32"/>
          <w:szCs w:val="36"/>
          <w:cs/>
        </w:rPr>
        <w:t xml:space="preserve"> </w:t>
      </w:r>
      <w:r w:rsidR="00FB20CF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FB20CF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>| E-do Cafe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                                          วัดนาริตะซัง ชินโชจิ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ถนนโอโมเตะซันโด </w:t>
      </w:r>
      <w:r w:rsidR="00FB20CF" w:rsidRPr="00FB20CF">
        <w:rPr>
          <w:rFonts w:ascii="Prompt" w:hAnsi="Prompt" w:cs="Prompt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35505992" wp14:editId="0F547B6C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520346841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>| AEON MALL Narita</w:t>
      </w:r>
    </w:p>
    <w:p w14:paraId="6AA12D3B" w14:textId="1B8A4263" w:rsidR="00D673AE" w:rsidRPr="00BF18E2" w:rsidRDefault="001E2D90">
      <w:pPr>
        <w:spacing w:after="0" w:line="240" w:lineRule="auto"/>
        <w:rPr>
          <w:rFonts w:ascii="Prompt" w:hAnsi="Prompt" w:cs="Prompt"/>
          <w:b/>
          <w:bCs/>
          <w:color w:val="996600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CD617A6" wp14:editId="516DCCF7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123E6" w14:textId="39BC4C19" w:rsidR="00D673AE" w:rsidRDefault="00FB20CF" w:rsidP="00D673AE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40E997C4" wp14:editId="1B225646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3AE" w:rsidRPr="00203FBD">
        <w:rPr>
          <w:rFonts w:ascii="Prompt" w:hAnsi="Prompt" w:cs="Prompt" w:hint="cs"/>
          <w:b/>
          <w:bCs/>
          <w:color w:val="0070C0"/>
          <w:sz w:val="28"/>
          <w:cs/>
        </w:rPr>
        <w:t xml:space="preserve">เช้า </w:t>
      </w:r>
      <w:r w:rsidR="00D673AE" w:rsidRPr="00203FBD">
        <w:rPr>
          <w:rFonts w:ascii="Prompt" w:hAnsi="Prompt" w:cs="Prompt"/>
          <w:b/>
          <w:bCs/>
          <w:color w:val="0070C0"/>
          <w:sz w:val="28"/>
        </w:rPr>
        <w:t>:</w:t>
      </w:r>
      <w:r w:rsidR="00D673AE" w:rsidRPr="00203FBD">
        <w:rPr>
          <w:color w:val="0070C0"/>
        </w:rPr>
        <w:t xml:space="preserve"> </w:t>
      </w:r>
      <w:r w:rsidR="00D673AE" w:rsidRPr="004A588E">
        <w:rPr>
          <w:cs/>
        </w:rPr>
        <w:t>รับประทานอาหารเช้า  ณ ห้องอาหารโรงแรม</w:t>
      </w:r>
      <w:r w:rsidR="00D673AE">
        <w:t xml:space="preserve">    </w:t>
      </w:r>
    </w:p>
    <w:p w14:paraId="48700490" w14:textId="5677A673" w:rsidR="00FB20CF" w:rsidRDefault="00FB20CF" w:rsidP="00FB20CF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54496" behindDoc="0" locked="0" layoutInCell="1" allowOverlap="1" wp14:anchorId="68A6B5AD" wp14:editId="10E0CCED">
            <wp:simplePos x="0" y="0"/>
            <wp:positionH relativeFrom="margin">
              <wp:posOffset>0</wp:posOffset>
            </wp:positionH>
            <wp:positionV relativeFrom="paragraph">
              <wp:posOffset>4267200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ย้อนกลับไปในยุคเอโดะ ที่ เมืองโบราณซาวาระ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SAWARA)</w:t>
      </w:r>
      <w:r w:rsidRPr="00FB20CF">
        <w:rPr>
          <w:color w:val="4C94D8" w:themeColor="text2" w:themeTint="80"/>
          <w:sz w:val="28"/>
          <w:szCs w:val="28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แม่น้ำโอโนกาวะ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0C6BDD5C" w14:textId="77777777" w:rsidR="00FB20CF" w:rsidRDefault="00FB20CF" w:rsidP="00632D9E">
      <w:pPr>
        <w:pStyle w:val="WE-F"/>
        <w:ind w:left="0"/>
        <w:jc w:val="thaiDistribute"/>
        <w:rPr>
          <w:color w:val="0070C0"/>
        </w:rPr>
      </w:pP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วัดนาริตะชินโชจิ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Naritasan Shinshoji Temple)</w:t>
      </w: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r w:rsidRPr="00E634DB">
        <w:t xml:space="preserve">Shingon)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ถือเป็นหนึ่งในศาสนสถานสำคัญที่เป็นศูนย์กลางความศรัทธาต่อองค์ฟุโดเมียวโอ</w:t>
      </w:r>
    </w:p>
    <w:p w14:paraId="2117CC1E" w14:textId="77777777" w:rsidR="00FB20CF" w:rsidRPr="00CF5133" w:rsidRDefault="00FB20CF" w:rsidP="00FB20CF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lastRenderedPageBreak/>
        <w:drawing>
          <wp:anchor distT="0" distB="0" distL="114300" distR="114300" simplePos="0" relativeHeight="251752448" behindDoc="0" locked="0" layoutInCell="1" allowOverlap="1" wp14:anchorId="1B423D1A" wp14:editId="1BE73B76">
            <wp:simplePos x="0" y="0"/>
            <wp:positionH relativeFrom="margin">
              <wp:posOffset>635</wp:posOffset>
            </wp:positionH>
            <wp:positionV relativeFrom="paragraph">
              <wp:posOffset>1227455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4DB">
        <w:rPr>
          <w:cs/>
        </w:rPr>
        <w:t xml:space="preserve">นอกจากจะมีผู้คนที่ศรัทธาหลั่งไหลเข้ามาขอพรในช่วง </w:t>
      </w:r>
      <w:r w:rsidRPr="00E634DB">
        <w:t xml:space="preserve">3 </w:t>
      </w:r>
      <w:r w:rsidRPr="00E634DB">
        <w:rPr>
          <w:cs/>
        </w:rPr>
        <w:t xml:space="preserve">วันแรกในช่วงปีใหม่กว่า </w:t>
      </w:r>
      <w:r w:rsidRPr="00E634DB">
        <w:t xml:space="preserve">3 </w:t>
      </w:r>
      <w:r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สึบุน (วันเริ่มต้นฤดูใบไม้ผลิของญี่ปุ่น) ในเดือนกุมภาพันธ์ ทางวัดมีความสัมพันธ์ที่แน่นแฟ้นกับตระกูลอิจิคาวะ ซึ่งเป็นตระกูลที่มีชื่อเสียงด้านการแสดงละครคาบูกิมาอย่างยาวนาน ภายใต้ชื่อคณะ นาริตะยะ อิจิคาวะ ดันจูโร่ (</w:t>
      </w:r>
      <w:r w:rsidRPr="00E634DB">
        <w:t xml:space="preserve">NARITAYA Ichikawa Danjuro) </w:t>
      </w:r>
      <w:r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28FE6F7F" w14:textId="77777777" w:rsidR="00FB20CF" w:rsidRPr="00CF5133" w:rsidRDefault="00FB20CF" w:rsidP="00FB20CF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38288887" wp14:editId="060A73E5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ถนนนาริตะซัง โอะโมะเทะซังโด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Naritasan Omotesando)</w:t>
      </w:r>
      <w:r w:rsidRPr="00E634DB">
        <w:t xml:space="preserve"> </w:t>
      </w:r>
      <w:r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ถนนช็อปปิ้งก่อนจะไปยังวัดนาริตะซังที่มีความยาว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ช่วยเพิ่มการเดินช็อปปิ้งมีสีสันและอินกับความญี่ปุ่นมากยิ่งขึ้น สิ่งที่ถือเป็นไฮไลท์ของถนนสายนี้ต้องยกให้ร้านปลาไหลอายุนับร้อยปี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44081163" w14:textId="77777777" w:rsidR="00FB20CF" w:rsidRPr="00FB20CF" w:rsidRDefault="00FB20CF" w:rsidP="00FB20CF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0070C0"/>
          <w:sz w:val="28"/>
          <w:szCs w:val="28"/>
        </w:rPr>
      </w:pPr>
      <w:r w:rsidRPr="00FB20CF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กลางวัน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 xml:space="preserve">: </w:t>
      </w:r>
      <w:r w:rsidRPr="00FB20CF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อิสระอาหาร    </w:t>
      </w:r>
    </w:p>
    <w:p w14:paraId="048FC9ED" w14:textId="77777777" w:rsidR="00FB20CF" w:rsidRDefault="00FB20CF" w:rsidP="00FB20CF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AEON MALL 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r>
        <w:rPr>
          <w:cs/>
        </w:rPr>
        <w:t>ช็อป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6EDCA3C5" w14:textId="0970716E" w:rsidR="001E2D90" w:rsidRDefault="00CF4083" w:rsidP="00FB20CF">
      <w:pPr>
        <w:pStyle w:val="WE-F"/>
        <w:ind w:left="0"/>
        <w:jc w:val="thaiDistribute"/>
      </w:pPr>
      <w:r>
        <w:br/>
      </w:r>
    </w:p>
    <w:p w14:paraId="53F63CC0" w14:textId="77777777" w:rsidR="00BD2254" w:rsidRDefault="00BD2254" w:rsidP="001E2D90">
      <w:pPr>
        <w:pStyle w:val="WE-F"/>
        <w:tabs>
          <w:tab w:val="left" w:pos="1170"/>
        </w:tabs>
        <w:ind w:left="0"/>
        <w:jc w:val="thaiDistribute"/>
      </w:pPr>
    </w:p>
    <w:p w14:paraId="23D056C2" w14:textId="77777777" w:rsidR="00BD2254" w:rsidRDefault="00BD2254" w:rsidP="001E2D90">
      <w:pPr>
        <w:pStyle w:val="WE-F"/>
        <w:tabs>
          <w:tab w:val="left" w:pos="1170"/>
        </w:tabs>
        <w:ind w:left="0"/>
        <w:jc w:val="thaiDistribute"/>
      </w:pPr>
    </w:p>
    <w:p w14:paraId="07A21351" w14:textId="77777777" w:rsidR="00AC4D3E" w:rsidRDefault="00AC4D3E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48F2B61B" w14:textId="273828BC" w:rsidR="001E2D90" w:rsidRDefault="001E2D90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C18B5A2" w14:textId="77777777" w:rsidR="00CF4083" w:rsidRDefault="00CF4083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4988345E" w14:textId="12BA07D7" w:rsidR="00364F9E" w:rsidRPr="00203FBD" w:rsidRDefault="001E2D90" w:rsidP="001E2D90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765CCEC8" wp14:editId="3B53E0E3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9525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ท่าอากาศยานนานาชาตินาริตะ </w:t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ท่าอากาศยานนานาชาติดอนเมือง </w:t>
      </w:r>
    </w:p>
    <w:p w14:paraId="62AA0F9D" w14:textId="221A487D" w:rsidR="001A3F0D" w:rsidRPr="00203FBD" w:rsidRDefault="00E17749" w:rsidP="00A77403">
      <w:pPr>
        <w:pStyle w:val="WE-F"/>
        <w:rPr>
          <w:rFonts w:ascii="Prompt" w:hAnsi="Prompt" w:cs="Prompt"/>
          <w:b/>
          <w:bCs/>
          <w:color w:val="0070C0"/>
          <w:sz w:val="28"/>
        </w:rPr>
      </w:pPr>
      <w:r w:rsidRPr="00203FBD">
        <w:rPr>
          <w:rFonts w:ascii="Prompt" w:hAnsi="Prompt" w:cs="Prompt"/>
          <w:b/>
          <w:bCs/>
          <w:color w:val="0070C0"/>
        </w:rPr>
        <w:br/>
      </w:r>
      <w:r w:rsidR="00A77403" w:rsidRPr="00203FBD">
        <w:rPr>
          <w:rFonts w:ascii="Prompt" w:hAnsi="Prompt" w:cs="Prompt"/>
          <w:b/>
          <w:bCs/>
          <w:color w:val="0070C0"/>
          <w:sz w:val="28"/>
        </w:rPr>
        <w:br/>
      </w:r>
      <w:r w:rsidR="001A3F0D" w:rsidRPr="00203FBD">
        <w:rPr>
          <w:rFonts w:ascii="Prompt" w:hAnsi="Prompt" w:cs="Prompt" w:hint="cs"/>
          <w:color w:val="0070C0"/>
          <w:sz w:val="28"/>
          <w:cs/>
        </w:rPr>
        <w:t>-------</w:t>
      </w:r>
      <w:r w:rsidR="001A3F0D" w:rsidRPr="00203FBD">
        <w:rPr>
          <w:rFonts w:ascii="Prompt" w:hAnsi="Prompt" w:cs="Prompt"/>
          <w:b/>
          <w:bCs/>
          <w:color w:val="0070C0"/>
          <w:sz w:val="28"/>
          <w:cs/>
        </w:rPr>
        <w:t xml:space="preserve"> ได้เวลานำท่านออกเดินทางสู่สนามบิ</w:t>
      </w:r>
      <w:r w:rsidR="00C25A52" w:rsidRPr="00203FBD">
        <w:rPr>
          <w:rFonts w:ascii="Prompt" w:hAnsi="Prompt" w:cs="Prompt" w:hint="cs"/>
          <w:b/>
          <w:bCs/>
          <w:color w:val="0070C0"/>
          <w:sz w:val="28"/>
          <w:cs/>
        </w:rPr>
        <w:t>น</w:t>
      </w:r>
      <w:r w:rsidR="001A3F0D" w:rsidRPr="00203FBD">
        <w:rPr>
          <w:rFonts w:ascii="Prompt" w:hAnsi="Prompt" w:cs="Prompt" w:hint="cs"/>
          <w:b/>
          <w:bCs/>
          <w:color w:val="0070C0"/>
          <w:sz w:val="28"/>
          <w:cs/>
        </w:rPr>
        <w:t>นาริตะ -------</w:t>
      </w:r>
    </w:p>
    <w:tbl>
      <w:tblPr>
        <w:tblpPr w:leftFromText="180" w:rightFromText="180" w:vertAnchor="page" w:horzAnchor="margin" w:tblpY="4006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BD2254" w:rsidRPr="008C1B88" w14:paraId="1DB0400D" w14:textId="77777777" w:rsidTr="00BD2254">
        <w:trPr>
          <w:trHeight w:val="259"/>
        </w:trPr>
        <w:tc>
          <w:tcPr>
            <w:tcW w:w="9830" w:type="dxa"/>
            <w:gridSpan w:val="4"/>
            <w:shd w:val="clear" w:color="auto" w:fill="0070C0"/>
            <w:vAlign w:val="center"/>
          </w:tcPr>
          <w:p w14:paraId="3ABA71E5" w14:textId="77777777" w:rsidR="00BD2254" w:rsidRPr="008C1B88" w:rsidRDefault="00BD2254" w:rsidP="00BD2254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BD2254" w:rsidRPr="008C1B88" w14:paraId="22D3AB67" w14:textId="77777777" w:rsidTr="00BD2254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0D95EEBE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BA61DC0" wp14:editId="0B3CECC4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91DAF7"/>
            <w:vAlign w:val="center"/>
          </w:tcPr>
          <w:p w14:paraId="4BF4B5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0070C0"/>
                <w:szCs w:val="22"/>
              </w:rPr>
            </w:pPr>
            <w:r w:rsidRPr="00203FBD">
              <w:rPr>
                <w:rFonts w:ascii="Prompt" w:eastAsia="Prompt" w:hAnsi="Prompt" w:cs="Prompt"/>
                <w:color w:val="0070C0"/>
                <w:szCs w:val="22"/>
              </w:rPr>
              <w:t>เที่ยวบิน</w:t>
            </w:r>
          </w:p>
        </w:tc>
        <w:tc>
          <w:tcPr>
            <w:tcW w:w="1475" w:type="dxa"/>
            <w:shd w:val="clear" w:color="auto" w:fill="91DAF7"/>
            <w:vAlign w:val="center"/>
          </w:tcPr>
          <w:p w14:paraId="05E219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0070C0"/>
                <w:szCs w:val="22"/>
              </w:rPr>
            </w:pPr>
            <w:r w:rsidRPr="00203FBD">
              <w:rPr>
                <w:rFonts w:ascii="Prompt" w:eastAsia="Prompt" w:hAnsi="Prompt" w:cs="Prompt"/>
                <w:color w:val="0070C0"/>
                <w:szCs w:val="22"/>
              </w:rPr>
              <w:t>รหัส</w:t>
            </w:r>
          </w:p>
        </w:tc>
        <w:tc>
          <w:tcPr>
            <w:tcW w:w="4440" w:type="dxa"/>
            <w:shd w:val="clear" w:color="auto" w:fill="91DAF7"/>
            <w:vAlign w:val="center"/>
          </w:tcPr>
          <w:p w14:paraId="4DF749B6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0070C0"/>
                <w:szCs w:val="22"/>
                <w:cs/>
              </w:rPr>
            </w:pPr>
            <w:r w:rsidRPr="00203FBD">
              <w:rPr>
                <w:rFonts w:ascii="Prompt" w:eastAsia="Prompt" w:hAnsi="Prompt" w:cs="Prompt" w:hint="cs"/>
                <w:color w:val="0070C0"/>
                <w:szCs w:val="22"/>
                <w:cs/>
              </w:rPr>
              <w:t>เวลาเดินทาง</w:t>
            </w:r>
          </w:p>
        </w:tc>
      </w:tr>
      <w:tr w:rsidR="00BD2254" w:rsidRPr="008C1B88" w14:paraId="2E5011C7" w14:textId="77777777" w:rsidTr="00BD225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2D63518E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FFF"/>
            <w:vAlign w:val="center"/>
          </w:tcPr>
          <w:p w14:paraId="563C84D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AC0CDD2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FFF"/>
            <w:vAlign w:val="center"/>
          </w:tcPr>
          <w:p w14:paraId="01A4E7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02:30 ------------- 10:55</w:t>
            </w:r>
          </w:p>
        </w:tc>
      </w:tr>
      <w:tr w:rsidR="00BD2254" w:rsidRPr="008C1B88" w14:paraId="4DDD4B08" w14:textId="77777777" w:rsidTr="00BD225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50C6C175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CAEDFB" w:themeFill="accent4" w:themeFillTint="33"/>
            <w:vAlign w:val="center"/>
          </w:tcPr>
          <w:p w14:paraId="73F87364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CAEDFB" w:themeFill="accent4" w:themeFillTint="33"/>
            <w:vAlign w:val="center"/>
          </w:tcPr>
          <w:p w14:paraId="1D6FA93C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XJ60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7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CAEDFB" w:themeFill="accent4" w:themeFillTint="33"/>
            <w:vAlign w:val="center"/>
          </w:tcPr>
          <w:p w14:paraId="5FBC1778" w14:textId="77777777" w:rsidR="00BD2254" w:rsidRPr="00203FBD" w:rsidRDefault="00BD2254" w:rsidP="00BD2254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 xml:space="preserve">         20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: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55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-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-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-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---------- 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01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: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35+1</w:t>
            </w:r>
          </w:p>
        </w:tc>
      </w:tr>
      <w:tr w:rsidR="00BD2254" w:rsidRPr="008C1B88" w14:paraId="7EB75E35" w14:textId="77777777" w:rsidTr="00BD2254">
        <w:trPr>
          <w:trHeight w:val="147"/>
        </w:trPr>
        <w:tc>
          <w:tcPr>
            <w:tcW w:w="9830" w:type="dxa"/>
            <w:gridSpan w:val="4"/>
            <w:shd w:val="clear" w:color="auto" w:fill="0070C0"/>
            <w:vAlign w:val="center"/>
          </w:tcPr>
          <w:p w14:paraId="3D945616" w14:textId="77777777" w:rsidR="00BD2254" w:rsidRPr="008C1B88" w:rsidRDefault="00BD2254" w:rsidP="00BD2254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922BFD">
              <w:rPr>
                <w:rFonts w:ascii="Prompt" w:eastAsia="Prompt" w:hAnsi="Prompt" w:cs="Prompt"/>
                <w:b/>
                <w:bCs/>
                <w:color w:val="91DAF7"/>
                <w:sz w:val="24"/>
                <w:szCs w:val="24"/>
              </w:rPr>
              <w:t>7 kg</w:t>
            </w:r>
            <w:r w:rsidRPr="008C1B88"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  <w:t>.</w:t>
            </w:r>
          </w:p>
        </w:tc>
      </w:tr>
    </w:tbl>
    <w:p w14:paraId="068F9D18" w14:textId="502AC242" w:rsidR="005068D9" w:rsidRPr="005068D9" w:rsidRDefault="001A3F0D" w:rsidP="00BF18E2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203FBD">
        <w:rPr>
          <w:rFonts w:ascii="Prompt" w:hAnsi="Prompt" w:cs="Prompt" w:hint="cs"/>
          <w:b/>
          <w:bCs/>
          <w:color w:val="0070C0"/>
          <w:sz w:val="24"/>
          <w:szCs w:val="32"/>
          <w:cs/>
        </w:rPr>
        <w:t xml:space="preserve">เดินทางถึง ...  </w:t>
      </w:r>
      <w:r w:rsidR="00C57A4C" w:rsidRPr="00203FBD">
        <w:rPr>
          <w:rFonts w:ascii="Prompt" w:hAnsi="Prompt" w:cs="Prompt"/>
          <w:b/>
          <w:bCs/>
          <w:color w:val="0070C0"/>
          <w:sz w:val="24"/>
          <w:szCs w:val="32"/>
          <w:cs/>
        </w:rPr>
        <w:t>ท่าอากาศยานนานาชาติดอนเมือง</w:t>
      </w:r>
      <w:r w:rsidR="00C57A4C">
        <w:rPr>
          <w:rFonts w:ascii="Prompt" w:hAnsi="Prompt" w:cs="Prompt"/>
          <w:color w:val="C00000"/>
          <w:sz w:val="36"/>
          <w:szCs w:val="36"/>
          <w:cs/>
        </w:rPr>
        <w:br/>
      </w:r>
      <w:r w:rsidR="00C57A4C"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70F7E96F" w14:textId="77777777" w:rsidR="00632D9E" w:rsidRDefault="005068D9" w:rsidP="00632D9E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="00632D9E"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71C33C96" w14:textId="77777777" w:rsidR="00632D9E" w:rsidRDefault="00632D9E" w:rsidP="00632D9E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69F82AAB" w14:textId="77777777" w:rsidR="00632D9E" w:rsidRPr="00632D9E" w:rsidRDefault="00632D9E" w:rsidP="006F4260">
      <w:pPr>
        <w:spacing w:line="360" w:lineRule="exact"/>
        <w:ind w:firstLine="720"/>
        <w:rPr>
          <w:rFonts w:ascii="Prompt" w:hAnsi="Prompt" w:cs="Prompt"/>
          <w:b/>
          <w:bCs/>
          <w:color w:val="00206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ธันวาคม 2026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32D9E" w:rsidRPr="00202906" w14:paraId="18C0EB23" w14:textId="77777777" w:rsidTr="00632D9E">
        <w:tc>
          <w:tcPr>
            <w:tcW w:w="7280" w:type="dxa"/>
            <w:shd w:val="clear" w:color="auto" w:fill="0070C0"/>
          </w:tcPr>
          <w:p w14:paraId="7089DCC7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70C0"/>
          </w:tcPr>
          <w:p w14:paraId="73E7A564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632D9E" w:rsidRPr="009F68EE" w14:paraId="375882A9" w14:textId="77777777" w:rsidTr="00632D9E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3C09504B" w14:textId="77777777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30 ธ.ค.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03 ม.ค.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4C5A1806" w14:textId="15AC1300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5999571F" w14:textId="77777777" w:rsidR="00632D9E" w:rsidRPr="00AE6931" w:rsidRDefault="00632D9E" w:rsidP="006F4260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>
        <w:rPr>
          <w:rFonts w:ascii="Prompt" w:hAnsi="Prompt" w:cs="Prompt"/>
          <w:b/>
          <w:bCs/>
          <w:color w:val="0070C0"/>
          <w:sz w:val="28"/>
        </w:rPr>
        <w:br/>
      </w: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มกราคม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32D9E" w:rsidRPr="00202906" w14:paraId="102FC42E" w14:textId="77777777" w:rsidTr="00632D9E">
        <w:tc>
          <w:tcPr>
            <w:tcW w:w="7280" w:type="dxa"/>
            <w:shd w:val="clear" w:color="auto" w:fill="0070C0"/>
          </w:tcPr>
          <w:p w14:paraId="6AB03646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70C0"/>
          </w:tcPr>
          <w:p w14:paraId="051EF87F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632D9E" w:rsidRPr="009F68EE" w14:paraId="236D7BE6" w14:textId="77777777" w:rsidTr="00632D9E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1385DA5A" w14:textId="77777777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08 - 12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111666AC" w14:textId="235408F2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32D9E" w:rsidRPr="009A0C3E" w14:paraId="1E4CA2C3" w14:textId="77777777" w:rsidTr="00632D9E">
        <w:trPr>
          <w:trHeight w:val="269"/>
        </w:trPr>
        <w:tc>
          <w:tcPr>
            <w:tcW w:w="7280" w:type="dxa"/>
            <w:shd w:val="clear" w:color="auto" w:fill="91DAF7"/>
          </w:tcPr>
          <w:p w14:paraId="3A36EEDC" w14:textId="77777777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15 – 19 | 22 – 26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91DAF7"/>
          </w:tcPr>
          <w:p w14:paraId="687652A0" w14:textId="025A4F82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7D0CD61F" w14:textId="77777777" w:rsidR="00632D9E" w:rsidRDefault="00632D9E" w:rsidP="00632D9E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707F67CF" w14:textId="77777777" w:rsidR="00632D9E" w:rsidRP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กุมภาพันธ์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32D9E" w:rsidRPr="00202906" w14:paraId="4B079A72" w14:textId="77777777" w:rsidTr="00632D9E">
        <w:tc>
          <w:tcPr>
            <w:tcW w:w="7280" w:type="dxa"/>
            <w:shd w:val="clear" w:color="auto" w:fill="0070C0"/>
          </w:tcPr>
          <w:p w14:paraId="62BE5679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70C0"/>
          </w:tcPr>
          <w:p w14:paraId="3B085DEA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632D9E" w:rsidRPr="009F68EE" w14:paraId="5BA21240" w14:textId="77777777" w:rsidTr="00632D9E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7DBCE958" w14:textId="77777777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มี.ค. 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5350BE51" w14:textId="33DBDD13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32D9E" w:rsidRPr="009F68EE" w14:paraId="278F148F" w14:textId="77777777" w:rsidTr="00632D9E">
        <w:trPr>
          <w:trHeight w:val="269"/>
        </w:trPr>
        <w:tc>
          <w:tcPr>
            <w:tcW w:w="7280" w:type="dxa"/>
            <w:shd w:val="clear" w:color="auto" w:fill="91DAF7"/>
          </w:tcPr>
          <w:p w14:paraId="73A2FF82" w14:textId="77777777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4F310B66" w14:textId="2DF35DA6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32D9E" w:rsidRPr="009F68EE" w14:paraId="4F2308FB" w14:textId="77777777" w:rsidTr="00632D9E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371476E2" w14:textId="77777777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27219A23" w14:textId="33457DF1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32D9E" w:rsidRPr="009F68EE" w14:paraId="57E2CC1D" w14:textId="77777777" w:rsidTr="00632D9E">
        <w:trPr>
          <w:trHeight w:val="269"/>
        </w:trPr>
        <w:tc>
          <w:tcPr>
            <w:tcW w:w="7280" w:type="dxa"/>
            <w:shd w:val="clear" w:color="auto" w:fill="91DAF7"/>
          </w:tcPr>
          <w:p w14:paraId="0E1C5DFA" w14:textId="77777777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714DFCA9" w14:textId="134DA3A8" w:rsidR="00632D9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2BD63F4" w14:textId="77777777" w:rsidR="00632D9E" w:rsidRPr="00632D9E" w:rsidRDefault="00632D9E" w:rsidP="00632D9E">
      <w:pPr>
        <w:pStyle w:val="WE-F"/>
        <w:rPr>
          <w:rFonts w:ascii="Prompt" w:hAnsi="Prompt" w:cs="Prompt"/>
          <w:b/>
          <w:bCs/>
          <w:color w:val="002060"/>
          <w:sz w:val="28"/>
          <w:szCs w:val="28"/>
        </w:rPr>
      </w:pPr>
    </w:p>
    <w:p w14:paraId="26B0654E" w14:textId="77777777" w:rsidR="00632D9E" w:rsidRPr="009C092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</w:rPr>
        <w:t xml:space="preserve"> </w:t>
      </w: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มีนาคม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32D9E" w:rsidRPr="00202906" w14:paraId="285C3558" w14:textId="77777777" w:rsidTr="00632D9E">
        <w:tc>
          <w:tcPr>
            <w:tcW w:w="7280" w:type="dxa"/>
            <w:shd w:val="clear" w:color="auto" w:fill="0070C0"/>
          </w:tcPr>
          <w:p w14:paraId="582B16C2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70C0"/>
          </w:tcPr>
          <w:p w14:paraId="0814FDE0" w14:textId="77777777" w:rsidR="00632D9E" w:rsidRPr="00202906" w:rsidRDefault="00632D9E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632D9E" w:rsidRPr="009F68EE" w14:paraId="7049C535" w14:textId="77777777" w:rsidTr="00632D9E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747748EF" w14:textId="77777777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1F35DC1B" w14:textId="2FB34DC7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32D9E" w:rsidRPr="009A0C3E" w14:paraId="23BE022F" w14:textId="77777777" w:rsidTr="00632D9E">
        <w:trPr>
          <w:trHeight w:val="269"/>
        </w:trPr>
        <w:tc>
          <w:tcPr>
            <w:tcW w:w="7280" w:type="dxa"/>
            <w:shd w:val="clear" w:color="auto" w:fill="91DAF7"/>
          </w:tcPr>
          <w:p w14:paraId="591F7472" w14:textId="77777777" w:rsidR="00632D9E" w:rsidRPr="009F68E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26C30C5D" w14:textId="11A48A1A" w:rsidR="00632D9E" w:rsidRPr="009A0C3E" w:rsidRDefault="00632D9E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D6DD8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06D8FCAF" w14:textId="77777777" w:rsidR="00632D9E" w:rsidRDefault="00632D9E" w:rsidP="00632D9E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4D6277A0" w14:textId="77777777" w:rsidR="00632D9E" w:rsidRDefault="00632D9E" w:rsidP="00632D9E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55941BDA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2DFD5529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6AB8CD00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E9D614D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6AA9AD2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bookmarkStart w:id="8" w:name="_Hlk176872856"/>
    </w:p>
    <w:p w14:paraId="5A022794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BF8C39E" wp14:editId="21756954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1604157578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12D185" w14:textId="77777777" w:rsidR="00632D9E" w:rsidRPr="008A41D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: อัตราค่าบริการ</w:t>
                            </w:r>
                          </w:p>
                          <w:p w14:paraId="38FCAC64" w14:textId="77777777" w:rsidR="00632D9E" w:rsidRPr="002D1788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06E4055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30A6EC13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EBB5DA9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4504DE2E" w14:textId="77777777" w:rsidR="00632D9E" w:rsidRPr="003301F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66CC76FB" w14:textId="77777777" w:rsidR="00632D9E" w:rsidRPr="003301F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4CFD6714" w14:textId="77777777" w:rsidR="00632D9E" w:rsidRPr="00E82856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6859AF" w14:textId="77777777" w:rsidR="00632D9E" w:rsidRPr="009F06B4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56C3C" w14:textId="77777777" w:rsidR="00632D9E" w:rsidRPr="007D535D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8C39E" id="สี่เหลี่ยมผืนผ้า 7" o:spid="_x0000_s1027" style="position:absolute;margin-left:5.25pt;margin-top:57.35pt;width:483.5pt;height:201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3C12D185" w14:textId="77777777" w:rsidR="00632D9E" w:rsidRPr="008A41D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: อัตราค่าบริการ</w:t>
                      </w:r>
                    </w:p>
                    <w:p w14:paraId="38FCAC64" w14:textId="77777777" w:rsidR="00632D9E" w:rsidRPr="002D1788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06E4055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30A6EC13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EBB5DA9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4504DE2E" w14:textId="77777777" w:rsidR="00632D9E" w:rsidRPr="003301F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66CC76FB" w14:textId="77777777" w:rsidR="00632D9E" w:rsidRPr="003301F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4CFD6714" w14:textId="77777777" w:rsidR="00632D9E" w:rsidRPr="00E82856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306859AF" w14:textId="77777777" w:rsidR="00632D9E" w:rsidRPr="009F06B4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E456C3C" w14:textId="77777777" w:rsidR="00632D9E" w:rsidRPr="007D535D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05688B1" wp14:editId="02C6CB97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2144671747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561596" w14:textId="77777777" w:rsidR="00632D9E" w:rsidRPr="00F54B9C" w:rsidRDefault="00632D9E" w:rsidP="00632D9E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5986E286" w14:textId="77777777" w:rsidR="00632D9E" w:rsidRPr="00E82856" w:rsidRDefault="00632D9E" w:rsidP="00632D9E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 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688B1" id="สี่เหลี่ยมผืนผ้า 5" o:spid="_x0000_s1028" style="position:absolute;margin-left:5.75pt;margin-top:0;width:483.5pt;height:50.1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38561596" w14:textId="77777777" w:rsidR="00632D9E" w:rsidRPr="00F54B9C" w:rsidRDefault="00632D9E" w:rsidP="00632D9E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 3 วัน</w:t>
                      </w:r>
                    </w:p>
                    <w:p w14:paraId="5986E286" w14:textId="77777777" w:rsidR="00632D9E" w:rsidRPr="00E82856" w:rsidRDefault="00632D9E" w:rsidP="00632D9E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 </w:t>
                      </w:r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1FB548F0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1F7D18CE" wp14:editId="5D6F2074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0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BCF72" w14:textId="77777777" w:rsidR="00632D9E" w:rsidRDefault="00632D9E" w:rsidP="00632D9E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6DCDC4A2" wp14:editId="138E841E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2811FAFE" w14:textId="77777777" w:rsidR="00632D9E" w:rsidRPr="00080AC6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1" locked="0" layoutInCell="1" allowOverlap="1" wp14:anchorId="57A6B076" wp14:editId="3C869EFF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744204344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31B50D1B" wp14:editId="619216EE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1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54D6AD0D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AB9B033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50A9849F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251976A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F2A7434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AB8DFA8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21691809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57CBC93D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3FF41D4D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314DB48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222D1780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36EB41C6" w14:textId="77777777" w:rsidR="00632D9E" w:rsidRPr="00F54B9C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7A470C36" w14:textId="77777777" w:rsidR="00632D9E" w:rsidRPr="00F54B9C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2AC782B" w14:textId="77777777" w:rsidR="00632D9E" w:rsidRPr="001A49E4" w:rsidRDefault="00632D9E" w:rsidP="00632D9E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3F09B8A" wp14:editId="508BEB47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1465666516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D1003" w14:textId="77777777" w:rsidR="00632D9E" w:rsidRPr="00202906" w:rsidRDefault="00632D9E" w:rsidP="00632D9E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584C1B0E" w14:textId="77777777" w:rsidR="00632D9E" w:rsidRPr="00202906" w:rsidRDefault="00632D9E" w:rsidP="00632D9E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7AB6CB5D" w14:textId="77777777" w:rsidR="00632D9E" w:rsidRPr="00202906" w:rsidRDefault="00632D9E" w:rsidP="00632D9E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51A4A279" w14:textId="77777777" w:rsidR="00632D9E" w:rsidRPr="002D1788" w:rsidRDefault="00632D9E" w:rsidP="00632D9E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33F9E72E" w14:textId="77777777" w:rsidR="00632D9E" w:rsidRPr="008A41DF" w:rsidRDefault="00632D9E" w:rsidP="00632D9E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09B8A" id="สี่เหลี่ยมผืนผ้า 3" o:spid="_x0000_s1029" style="position:absolute;left:0;text-align:left;margin-left:0;margin-top:11.4pt;width:485.25pt;height:110.25pt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26AD1003" w14:textId="77777777" w:rsidR="00632D9E" w:rsidRPr="00202906" w:rsidRDefault="00632D9E" w:rsidP="00632D9E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584C1B0E" w14:textId="77777777" w:rsidR="00632D9E" w:rsidRPr="00202906" w:rsidRDefault="00632D9E" w:rsidP="00632D9E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7AB6CB5D" w14:textId="77777777" w:rsidR="00632D9E" w:rsidRPr="00202906" w:rsidRDefault="00632D9E" w:rsidP="00632D9E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51A4A279" w14:textId="77777777" w:rsidR="00632D9E" w:rsidRPr="002D1788" w:rsidRDefault="00632D9E" w:rsidP="00632D9E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33F9E72E" w14:textId="77777777" w:rsidR="00632D9E" w:rsidRPr="008A41DF" w:rsidRDefault="00632D9E" w:rsidP="00632D9E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8AC988" w14:textId="77777777" w:rsidR="00632D9E" w:rsidRDefault="00632D9E" w:rsidP="00632D9E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50626449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69AE245A" w14:textId="77777777" w:rsidR="00632D9E" w:rsidRPr="009F68E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CDDD15" wp14:editId="4EA743BF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199217692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A6C8" w14:textId="77777777" w:rsidR="00632D9E" w:rsidRPr="00E82856" w:rsidRDefault="00632D9E" w:rsidP="00632D9E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DDD15" id="สี่เหลี่ยมผืนผ้า 1" o:spid="_x0000_s1030" style="position:absolute;margin-left:0;margin-top:30.7pt;width:485.25pt;height:75pt;z-index:251763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1526A6C8" w14:textId="77777777" w:rsidR="00632D9E" w:rsidRPr="00E82856" w:rsidRDefault="00632D9E" w:rsidP="00632D9E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B576BF" w14:textId="77777777" w:rsidR="00632D9E" w:rsidRPr="005B1EE8" w:rsidRDefault="00632D9E" w:rsidP="00632D9E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2FF6FD7F" w14:textId="08202E1F" w:rsidR="00310F80" w:rsidRPr="00D60F96" w:rsidRDefault="00632D9E" w:rsidP="00632D9E">
      <w:pPr>
        <w:rPr>
          <w:rFonts w:ascii="TH Sarabun New" w:hAnsi="TH Sarabun New" w:cs="TH Sarabun New"/>
          <w:sz w:val="32"/>
          <w:szCs w:val="32"/>
          <w:cs/>
        </w:rPr>
      </w:pPr>
      <w:bookmarkStart w:id="9" w:name="_PictureBullets"/>
      <w:bookmarkEnd w:id="9"/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1" wp14:anchorId="01DEDD6B" wp14:editId="3E125D4D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3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1B2FA92D" wp14:editId="707E7318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F80" w:rsidRPr="00D60F96" w:rsidSect="001E048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8653C" w14:textId="77777777" w:rsidR="00C71DF4" w:rsidRDefault="00C71DF4" w:rsidP="009377E1">
      <w:pPr>
        <w:spacing w:after="0" w:line="240" w:lineRule="auto"/>
      </w:pPr>
      <w:r>
        <w:separator/>
      </w:r>
    </w:p>
  </w:endnote>
  <w:endnote w:type="continuationSeparator" w:id="0">
    <w:p w14:paraId="42D6AB37" w14:textId="77777777" w:rsidR="00C71DF4" w:rsidRDefault="00C71DF4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24AF45EC" w:rsidR="009F68EE" w:rsidRPr="00922BFD" w:rsidRDefault="00BF18E2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2060"/>
        <w:sz w:val="18"/>
        <w:szCs w:val="22"/>
      </w:rPr>
    </w:pPr>
    <w:r w:rsidRPr="00922BFD">
      <w:rPr>
        <w:color w:val="002060"/>
      </w:rPr>
      <w:t xml:space="preserve"> </w:t>
    </w:r>
    <w:r w:rsidR="00C75460" w:rsidRPr="00922BFD">
      <w:rPr>
        <w:rFonts w:ascii="Prompt" w:hAnsi="Prompt" w:cs="Prompt"/>
        <w:color w:val="002060"/>
        <w:spacing w:val="60"/>
        <w:sz w:val="18"/>
        <w:szCs w:val="22"/>
      </w:rPr>
      <w:t>JAPAN TOKY</w:t>
    </w:r>
    <w:r w:rsidR="001956F2" w:rsidRPr="00922BFD">
      <w:rPr>
        <w:rFonts w:ascii="Prompt" w:hAnsi="Prompt" w:cs="Prompt"/>
        <w:color w:val="002060"/>
        <w:spacing w:val="60"/>
        <w:sz w:val="18"/>
        <w:szCs w:val="22"/>
      </w:rPr>
      <w:t xml:space="preserve">O </w:t>
    </w:r>
    <w:r w:rsidR="00F44107">
      <w:rPr>
        <w:rFonts w:ascii="Prompt" w:hAnsi="Prompt" w:cs="Prompt"/>
        <w:color w:val="002060"/>
        <w:spacing w:val="60"/>
        <w:sz w:val="18"/>
        <w:szCs w:val="22"/>
      </w:rPr>
      <w:t xml:space="preserve">SNOWING </w:t>
    </w:r>
    <w:r w:rsidR="001956F2" w:rsidRPr="00922BFD">
      <w:rPr>
        <w:rFonts w:ascii="Prompt" w:hAnsi="Prompt" w:cs="Prompt"/>
        <w:color w:val="002060"/>
        <w:spacing w:val="60"/>
        <w:sz w:val="18"/>
        <w:szCs w:val="22"/>
      </w:rPr>
      <w:t xml:space="preserve">WINTER </w:t>
    </w:r>
    <w:r w:rsidR="00F44107">
      <w:rPr>
        <w:rFonts w:ascii="Prompt" w:hAnsi="Prompt" w:cs="Prompt"/>
        <w:color w:val="002060"/>
        <w:spacing w:val="60"/>
        <w:sz w:val="18"/>
        <w:szCs w:val="22"/>
      </w:rPr>
      <w:tab/>
    </w:r>
    <w:sdt>
      <w:sdtPr>
        <w:rPr>
          <w:rFonts w:ascii="Prompt" w:hAnsi="Prompt" w:cs="Prompt"/>
          <w:color w:val="00206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F44107">
          <w:rPr>
            <w:rFonts w:ascii="Prompt" w:hAnsi="Prompt" w:cs="Prompt"/>
            <w:color w:val="002060"/>
            <w:spacing w:val="60"/>
            <w:sz w:val="18"/>
            <w:szCs w:val="22"/>
          </w:rPr>
          <w:tab/>
        </w:r>
        <w:r w:rsidR="009F68EE" w:rsidRPr="00922BFD">
          <w:rPr>
            <w:rFonts w:ascii="Prompt" w:hAnsi="Prompt" w:cs="Prompt"/>
            <w:color w:val="002060"/>
            <w:spacing w:val="60"/>
            <w:sz w:val="18"/>
            <w:szCs w:val="22"/>
          </w:rPr>
          <w:t>Page</w: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t xml:space="preserve"> | </w: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fldChar w:fldCharType="begin"/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instrText xml:space="preserve"> PAGE   \* MERGEFORMAT </w:instrTex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fldChar w:fldCharType="separate"/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t>13</w:t>
        </w:r>
        <w:r w:rsidR="009F68EE" w:rsidRPr="00922BFD">
          <w:rPr>
            <w:rFonts w:ascii="Prompt" w:hAnsi="Prompt" w:cs="Prompt"/>
            <w:b/>
            <w:bCs/>
            <w:noProof/>
            <w:color w:val="002060"/>
            <w:sz w:val="18"/>
            <w:szCs w:val="22"/>
          </w:rPr>
          <w:fldChar w:fldCharType="end"/>
        </w:r>
      </w:sdtContent>
    </w:sdt>
  </w:p>
  <w:p w14:paraId="0AB8EEB8" w14:textId="4806F642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5A52" w14:textId="77777777" w:rsidR="00C71DF4" w:rsidRDefault="00C71DF4" w:rsidP="009377E1">
      <w:pPr>
        <w:spacing w:after="0" w:line="240" w:lineRule="auto"/>
      </w:pPr>
      <w:r>
        <w:separator/>
      </w:r>
    </w:p>
  </w:footnote>
  <w:footnote w:type="continuationSeparator" w:id="0">
    <w:p w14:paraId="44BE0574" w14:textId="77777777" w:rsidR="00C71DF4" w:rsidRDefault="00C71DF4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C1D3586" w:rsidR="001B7C8E" w:rsidRDefault="00D8617C" w:rsidP="001956F2">
    <w:pPr>
      <w:pStyle w:val="a3"/>
      <w:tabs>
        <w:tab w:val="clear" w:pos="4680"/>
        <w:tab w:val="clear" w:pos="9360"/>
        <w:tab w:val="left" w:pos="274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8E44F76" wp14:editId="63CE849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0321"/>
          <wp:effectExtent l="0" t="0" r="2540" b="0"/>
          <wp:wrapNone/>
          <wp:docPr id="693829854" name="รูปภาพ 6" descr="รูปภาพประกอบด้วย ท้องฟ้า, ศิลปะ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829854" name="รูปภาพ 6" descr="รูปภาพประกอบด้วย ท้องฟ้า, ศิลปะ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6F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6DAA"/>
    <w:rsid w:val="00047104"/>
    <w:rsid w:val="00047356"/>
    <w:rsid w:val="00047495"/>
    <w:rsid w:val="000476AC"/>
    <w:rsid w:val="0005063E"/>
    <w:rsid w:val="00050A50"/>
    <w:rsid w:val="00050AD2"/>
    <w:rsid w:val="00050BB7"/>
    <w:rsid w:val="0005153A"/>
    <w:rsid w:val="0005670B"/>
    <w:rsid w:val="00057D46"/>
    <w:rsid w:val="000616A1"/>
    <w:rsid w:val="00063322"/>
    <w:rsid w:val="0006558A"/>
    <w:rsid w:val="00065AC4"/>
    <w:rsid w:val="00066444"/>
    <w:rsid w:val="00071E81"/>
    <w:rsid w:val="0007704A"/>
    <w:rsid w:val="00080094"/>
    <w:rsid w:val="00080AC6"/>
    <w:rsid w:val="0008235B"/>
    <w:rsid w:val="00082A5E"/>
    <w:rsid w:val="00083EC9"/>
    <w:rsid w:val="00085035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5F0"/>
    <w:rsid w:val="000C7246"/>
    <w:rsid w:val="000D100A"/>
    <w:rsid w:val="000D4205"/>
    <w:rsid w:val="000D42F5"/>
    <w:rsid w:val="000D4798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4AD3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6779"/>
    <w:rsid w:val="001176EB"/>
    <w:rsid w:val="001207B4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4B4"/>
    <w:rsid w:val="001567C9"/>
    <w:rsid w:val="001568D6"/>
    <w:rsid w:val="0015796A"/>
    <w:rsid w:val="00160880"/>
    <w:rsid w:val="00162E20"/>
    <w:rsid w:val="00163039"/>
    <w:rsid w:val="00166014"/>
    <w:rsid w:val="00166E00"/>
    <w:rsid w:val="001671FF"/>
    <w:rsid w:val="001672BC"/>
    <w:rsid w:val="0017202B"/>
    <w:rsid w:val="00180BCF"/>
    <w:rsid w:val="00181E9F"/>
    <w:rsid w:val="0018205A"/>
    <w:rsid w:val="00182C30"/>
    <w:rsid w:val="00184BE5"/>
    <w:rsid w:val="00184D27"/>
    <w:rsid w:val="001861FD"/>
    <w:rsid w:val="00186285"/>
    <w:rsid w:val="00187B67"/>
    <w:rsid w:val="00192AB5"/>
    <w:rsid w:val="0019314C"/>
    <w:rsid w:val="0019462E"/>
    <w:rsid w:val="001956F2"/>
    <w:rsid w:val="00195C62"/>
    <w:rsid w:val="00196643"/>
    <w:rsid w:val="001A1778"/>
    <w:rsid w:val="001A3F0D"/>
    <w:rsid w:val="001A49E4"/>
    <w:rsid w:val="001A5201"/>
    <w:rsid w:val="001A5234"/>
    <w:rsid w:val="001A6CDE"/>
    <w:rsid w:val="001A7405"/>
    <w:rsid w:val="001B151F"/>
    <w:rsid w:val="001B4103"/>
    <w:rsid w:val="001B7C8E"/>
    <w:rsid w:val="001C035C"/>
    <w:rsid w:val="001C106F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2D90"/>
    <w:rsid w:val="001E409E"/>
    <w:rsid w:val="001E6FD5"/>
    <w:rsid w:val="001F0793"/>
    <w:rsid w:val="001F0E94"/>
    <w:rsid w:val="001F25B4"/>
    <w:rsid w:val="001F5B3E"/>
    <w:rsid w:val="001F5F6F"/>
    <w:rsid w:val="00200677"/>
    <w:rsid w:val="00202906"/>
    <w:rsid w:val="00203FBD"/>
    <w:rsid w:val="00213957"/>
    <w:rsid w:val="00220523"/>
    <w:rsid w:val="0022199A"/>
    <w:rsid w:val="0022333E"/>
    <w:rsid w:val="00223C31"/>
    <w:rsid w:val="00224850"/>
    <w:rsid w:val="00225FB6"/>
    <w:rsid w:val="0023031C"/>
    <w:rsid w:val="0023677B"/>
    <w:rsid w:val="00237C3E"/>
    <w:rsid w:val="002413D8"/>
    <w:rsid w:val="00242B09"/>
    <w:rsid w:val="00247EEF"/>
    <w:rsid w:val="00250815"/>
    <w:rsid w:val="00250909"/>
    <w:rsid w:val="002531D1"/>
    <w:rsid w:val="00264AD7"/>
    <w:rsid w:val="00265B88"/>
    <w:rsid w:val="00265FE2"/>
    <w:rsid w:val="00266193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40F8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52B0"/>
    <w:rsid w:val="00310F80"/>
    <w:rsid w:val="00311009"/>
    <w:rsid w:val="00313BC6"/>
    <w:rsid w:val="00315B98"/>
    <w:rsid w:val="0031720E"/>
    <w:rsid w:val="00321517"/>
    <w:rsid w:val="00325155"/>
    <w:rsid w:val="00325F45"/>
    <w:rsid w:val="00326A5F"/>
    <w:rsid w:val="00326B91"/>
    <w:rsid w:val="00330217"/>
    <w:rsid w:val="003303E3"/>
    <w:rsid w:val="0033316D"/>
    <w:rsid w:val="0033590B"/>
    <w:rsid w:val="0033638A"/>
    <w:rsid w:val="00336606"/>
    <w:rsid w:val="003406F5"/>
    <w:rsid w:val="003413A1"/>
    <w:rsid w:val="00342CE4"/>
    <w:rsid w:val="00344621"/>
    <w:rsid w:val="00345FD7"/>
    <w:rsid w:val="0034675A"/>
    <w:rsid w:val="00351B45"/>
    <w:rsid w:val="00351C37"/>
    <w:rsid w:val="003573FE"/>
    <w:rsid w:val="00357661"/>
    <w:rsid w:val="00360F6E"/>
    <w:rsid w:val="003614CE"/>
    <w:rsid w:val="0036291C"/>
    <w:rsid w:val="00363886"/>
    <w:rsid w:val="00364715"/>
    <w:rsid w:val="00364F9E"/>
    <w:rsid w:val="00365D53"/>
    <w:rsid w:val="00367C27"/>
    <w:rsid w:val="003703C3"/>
    <w:rsid w:val="00374548"/>
    <w:rsid w:val="003760EE"/>
    <w:rsid w:val="003804B9"/>
    <w:rsid w:val="00380FF5"/>
    <w:rsid w:val="00381D04"/>
    <w:rsid w:val="00381D62"/>
    <w:rsid w:val="0038348B"/>
    <w:rsid w:val="00387D56"/>
    <w:rsid w:val="00391865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6F7"/>
    <w:rsid w:val="003C1619"/>
    <w:rsid w:val="003C1BA6"/>
    <w:rsid w:val="003C34BE"/>
    <w:rsid w:val="003C553F"/>
    <w:rsid w:val="003C5846"/>
    <w:rsid w:val="003C5A2E"/>
    <w:rsid w:val="003C5E94"/>
    <w:rsid w:val="003C6F83"/>
    <w:rsid w:val="003C7DCF"/>
    <w:rsid w:val="003D28BB"/>
    <w:rsid w:val="003D64C6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1666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482C"/>
    <w:rsid w:val="004149BF"/>
    <w:rsid w:val="00416DCF"/>
    <w:rsid w:val="004175BF"/>
    <w:rsid w:val="00417709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4555"/>
    <w:rsid w:val="004357E7"/>
    <w:rsid w:val="00443A19"/>
    <w:rsid w:val="004441E4"/>
    <w:rsid w:val="00447D88"/>
    <w:rsid w:val="0045029C"/>
    <w:rsid w:val="004532A7"/>
    <w:rsid w:val="00456412"/>
    <w:rsid w:val="00463EE2"/>
    <w:rsid w:val="0046750E"/>
    <w:rsid w:val="004702C7"/>
    <w:rsid w:val="004736B9"/>
    <w:rsid w:val="00474292"/>
    <w:rsid w:val="0047570D"/>
    <w:rsid w:val="00475DBD"/>
    <w:rsid w:val="00475E4F"/>
    <w:rsid w:val="004767CD"/>
    <w:rsid w:val="004842F7"/>
    <w:rsid w:val="004856F4"/>
    <w:rsid w:val="00486C78"/>
    <w:rsid w:val="00492AA9"/>
    <w:rsid w:val="00493BA7"/>
    <w:rsid w:val="004960E3"/>
    <w:rsid w:val="004A0AE0"/>
    <w:rsid w:val="004A1065"/>
    <w:rsid w:val="004A2242"/>
    <w:rsid w:val="004A588E"/>
    <w:rsid w:val="004A619E"/>
    <w:rsid w:val="004A6E8A"/>
    <w:rsid w:val="004B2AFC"/>
    <w:rsid w:val="004B2C68"/>
    <w:rsid w:val="004B378F"/>
    <w:rsid w:val="004B3824"/>
    <w:rsid w:val="004B67B5"/>
    <w:rsid w:val="004C0504"/>
    <w:rsid w:val="004C2E47"/>
    <w:rsid w:val="004C42A4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4493"/>
    <w:rsid w:val="004F45E5"/>
    <w:rsid w:val="004F5226"/>
    <w:rsid w:val="004F5FF3"/>
    <w:rsid w:val="004F6251"/>
    <w:rsid w:val="00500969"/>
    <w:rsid w:val="005050A7"/>
    <w:rsid w:val="005068D9"/>
    <w:rsid w:val="005070C7"/>
    <w:rsid w:val="00507BBF"/>
    <w:rsid w:val="00515645"/>
    <w:rsid w:val="005158BF"/>
    <w:rsid w:val="00516F48"/>
    <w:rsid w:val="0052196E"/>
    <w:rsid w:val="005268B6"/>
    <w:rsid w:val="00526E1A"/>
    <w:rsid w:val="00531002"/>
    <w:rsid w:val="005327FE"/>
    <w:rsid w:val="00532E0F"/>
    <w:rsid w:val="00534209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62799"/>
    <w:rsid w:val="00564543"/>
    <w:rsid w:val="00564D5F"/>
    <w:rsid w:val="00565CE9"/>
    <w:rsid w:val="00567B15"/>
    <w:rsid w:val="0057122E"/>
    <w:rsid w:val="00572C37"/>
    <w:rsid w:val="00575399"/>
    <w:rsid w:val="0058245E"/>
    <w:rsid w:val="00582EA2"/>
    <w:rsid w:val="00584AC7"/>
    <w:rsid w:val="005904C9"/>
    <w:rsid w:val="0059076D"/>
    <w:rsid w:val="00590838"/>
    <w:rsid w:val="00591418"/>
    <w:rsid w:val="00593779"/>
    <w:rsid w:val="00594615"/>
    <w:rsid w:val="0059641C"/>
    <w:rsid w:val="00596A11"/>
    <w:rsid w:val="00596A65"/>
    <w:rsid w:val="0059794E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2C4C"/>
    <w:rsid w:val="005C4111"/>
    <w:rsid w:val="005C4E1E"/>
    <w:rsid w:val="005D2DEA"/>
    <w:rsid w:val="005D3633"/>
    <w:rsid w:val="005D49AA"/>
    <w:rsid w:val="005D5FFC"/>
    <w:rsid w:val="005D6C0F"/>
    <w:rsid w:val="005D6DD8"/>
    <w:rsid w:val="005D718A"/>
    <w:rsid w:val="005D75A9"/>
    <w:rsid w:val="005E2D1F"/>
    <w:rsid w:val="005E42CF"/>
    <w:rsid w:val="006002BA"/>
    <w:rsid w:val="00601203"/>
    <w:rsid w:val="00602956"/>
    <w:rsid w:val="00604B0A"/>
    <w:rsid w:val="00610917"/>
    <w:rsid w:val="006233E9"/>
    <w:rsid w:val="006240DC"/>
    <w:rsid w:val="00626E4E"/>
    <w:rsid w:val="00627C8D"/>
    <w:rsid w:val="00630F77"/>
    <w:rsid w:val="0063177D"/>
    <w:rsid w:val="00632D9E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327"/>
    <w:rsid w:val="00670A16"/>
    <w:rsid w:val="006756EA"/>
    <w:rsid w:val="0067604D"/>
    <w:rsid w:val="00677DDE"/>
    <w:rsid w:val="00680406"/>
    <w:rsid w:val="00682D54"/>
    <w:rsid w:val="00686158"/>
    <w:rsid w:val="00687A6D"/>
    <w:rsid w:val="00692287"/>
    <w:rsid w:val="0069475B"/>
    <w:rsid w:val="00695468"/>
    <w:rsid w:val="006A0289"/>
    <w:rsid w:val="006A0387"/>
    <w:rsid w:val="006A162C"/>
    <w:rsid w:val="006A49BD"/>
    <w:rsid w:val="006A4CB4"/>
    <w:rsid w:val="006A4FA3"/>
    <w:rsid w:val="006A703D"/>
    <w:rsid w:val="006B1BE9"/>
    <w:rsid w:val="006B4045"/>
    <w:rsid w:val="006B57A8"/>
    <w:rsid w:val="006B7818"/>
    <w:rsid w:val="006C2458"/>
    <w:rsid w:val="006C3992"/>
    <w:rsid w:val="006C4412"/>
    <w:rsid w:val="006C540D"/>
    <w:rsid w:val="006C7EFB"/>
    <w:rsid w:val="006D2A1B"/>
    <w:rsid w:val="006E2C9B"/>
    <w:rsid w:val="006E3349"/>
    <w:rsid w:val="006E41B1"/>
    <w:rsid w:val="006E740F"/>
    <w:rsid w:val="006F2204"/>
    <w:rsid w:val="006F4260"/>
    <w:rsid w:val="006F6A2C"/>
    <w:rsid w:val="006F7A88"/>
    <w:rsid w:val="0070370D"/>
    <w:rsid w:val="00703995"/>
    <w:rsid w:val="007048DE"/>
    <w:rsid w:val="007049A0"/>
    <w:rsid w:val="007061DC"/>
    <w:rsid w:val="0070696A"/>
    <w:rsid w:val="0071279D"/>
    <w:rsid w:val="00715991"/>
    <w:rsid w:val="00716CB2"/>
    <w:rsid w:val="00716F12"/>
    <w:rsid w:val="00723B78"/>
    <w:rsid w:val="0072728D"/>
    <w:rsid w:val="00727AE4"/>
    <w:rsid w:val="0073029C"/>
    <w:rsid w:val="007375C9"/>
    <w:rsid w:val="00737E2F"/>
    <w:rsid w:val="00737EDA"/>
    <w:rsid w:val="00741246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4850"/>
    <w:rsid w:val="007650F4"/>
    <w:rsid w:val="007717C0"/>
    <w:rsid w:val="0077415C"/>
    <w:rsid w:val="00775E8B"/>
    <w:rsid w:val="007821A8"/>
    <w:rsid w:val="00783250"/>
    <w:rsid w:val="00784A32"/>
    <w:rsid w:val="0078545C"/>
    <w:rsid w:val="00785698"/>
    <w:rsid w:val="00792E0B"/>
    <w:rsid w:val="00792EB6"/>
    <w:rsid w:val="007969C9"/>
    <w:rsid w:val="007A1B3D"/>
    <w:rsid w:val="007B3470"/>
    <w:rsid w:val="007C740C"/>
    <w:rsid w:val="007D0FE4"/>
    <w:rsid w:val="007D1D51"/>
    <w:rsid w:val="007D2207"/>
    <w:rsid w:val="007D7985"/>
    <w:rsid w:val="007E07B9"/>
    <w:rsid w:val="007E5A86"/>
    <w:rsid w:val="007E5E04"/>
    <w:rsid w:val="007E646F"/>
    <w:rsid w:val="007E65BD"/>
    <w:rsid w:val="007F2231"/>
    <w:rsid w:val="007F41E2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114EA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45F4"/>
    <w:rsid w:val="00836775"/>
    <w:rsid w:val="00840CDD"/>
    <w:rsid w:val="008413BF"/>
    <w:rsid w:val="00842FFE"/>
    <w:rsid w:val="00843B57"/>
    <w:rsid w:val="008511A4"/>
    <w:rsid w:val="00853282"/>
    <w:rsid w:val="008532A0"/>
    <w:rsid w:val="008540D4"/>
    <w:rsid w:val="008628EC"/>
    <w:rsid w:val="00863E4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931BB"/>
    <w:rsid w:val="008955F3"/>
    <w:rsid w:val="0089562F"/>
    <w:rsid w:val="0089577A"/>
    <w:rsid w:val="008970B2"/>
    <w:rsid w:val="008A0B55"/>
    <w:rsid w:val="008B04E2"/>
    <w:rsid w:val="008B365A"/>
    <w:rsid w:val="008B5DEF"/>
    <w:rsid w:val="008B6581"/>
    <w:rsid w:val="008C2663"/>
    <w:rsid w:val="008C3071"/>
    <w:rsid w:val="008C5352"/>
    <w:rsid w:val="008C5AB7"/>
    <w:rsid w:val="008C6898"/>
    <w:rsid w:val="008C6F0D"/>
    <w:rsid w:val="008D168F"/>
    <w:rsid w:val="008D1AD2"/>
    <w:rsid w:val="008D5E54"/>
    <w:rsid w:val="008D6595"/>
    <w:rsid w:val="008D7ECD"/>
    <w:rsid w:val="008E1DE0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8F51F7"/>
    <w:rsid w:val="009005A4"/>
    <w:rsid w:val="00900AD5"/>
    <w:rsid w:val="00901A17"/>
    <w:rsid w:val="00904500"/>
    <w:rsid w:val="009116FE"/>
    <w:rsid w:val="00912C10"/>
    <w:rsid w:val="00916CA1"/>
    <w:rsid w:val="00921839"/>
    <w:rsid w:val="00922BFD"/>
    <w:rsid w:val="00924CF9"/>
    <w:rsid w:val="00927BDD"/>
    <w:rsid w:val="00930C1E"/>
    <w:rsid w:val="00931D09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59EE"/>
    <w:rsid w:val="009878EB"/>
    <w:rsid w:val="009915E2"/>
    <w:rsid w:val="0099221D"/>
    <w:rsid w:val="00992C3A"/>
    <w:rsid w:val="00992F14"/>
    <w:rsid w:val="00993FD1"/>
    <w:rsid w:val="009945FA"/>
    <w:rsid w:val="00996496"/>
    <w:rsid w:val="00996946"/>
    <w:rsid w:val="00996BED"/>
    <w:rsid w:val="009A225D"/>
    <w:rsid w:val="009A3E3A"/>
    <w:rsid w:val="009B6317"/>
    <w:rsid w:val="009C092E"/>
    <w:rsid w:val="009C0A67"/>
    <w:rsid w:val="009C1852"/>
    <w:rsid w:val="009C354F"/>
    <w:rsid w:val="009C3A7F"/>
    <w:rsid w:val="009C67FD"/>
    <w:rsid w:val="009C7CE2"/>
    <w:rsid w:val="009D1270"/>
    <w:rsid w:val="009D386F"/>
    <w:rsid w:val="009D5872"/>
    <w:rsid w:val="009E03C4"/>
    <w:rsid w:val="009E7C79"/>
    <w:rsid w:val="009F0CBB"/>
    <w:rsid w:val="009F68EE"/>
    <w:rsid w:val="009F6D7C"/>
    <w:rsid w:val="00A037B4"/>
    <w:rsid w:val="00A0493B"/>
    <w:rsid w:val="00A0540B"/>
    <w:rsid w:val="00A06444"/>
    <w:rsid w:val="00A069FB"/>
    <w:rsid w:val="00A1071F"/>
    <w:rsid w:val="00A11BF6"/>
    <w:rsid w:val="00A139E6"/>
    <w:rsid w:val="00A14DDB"/>
    <w:rsid w:val="00A2530F"/>
    <w:rsid w:val="00A25623"/>
    <w:rsid w:val="00A25FB3"/>
    <w:rsid w:val="00A26477"/>
    <w:rsid w:val="00A30908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50372"/>
    <w:rsid w:val="00A54871"/>
    <w:rsid w:val="00A556E7"/>
    <w:rsid w:val="00A572BD"/>
    <w:rsid w:val="00A61A9C"/>
    <w:rsid w:val="00A62609"/>
    <w:rsid w:val="00A62823"/>
    <w:rsid w:val="00A62974"/>
    <w:rsid w:val="00A629A4"/>
    <w:rsid w:val="00A63672"/>
    <w:rsid w:val="00A664B2"/>
    <w:rsid w:val="00A70BB2"/>
    <w:rsid w:val="00A73B21"/>
    <w:rsid w:val="00A77403"/>
    <w:rsid w:val="00A80CA1"/>
    <w:rsid w:val="00A8125B"/>
    <w:rsid w:val="00A821CE"/>
    <w:rsid w:val="00A82F01"/>
    <w:rsid w:val="00A9010B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209C"/>
    <w:rsid w:val="00AB703C"/>
    <w:rsid w:val="00AC0003"/>
    <w:rsid w:val="00AC0471"/>
    <w:rsid w:val="00AC324A"/>
    <w:rsid w:val="00AC340D"/>
    <w:rsid w:val="00AC4AB9"/>
    <w:rsid w:val="00AC4D3E"/>
    <w:rsid w:val="00AC5587"/>
    <w:rsid w:val="00AC60F8"/>
    <w:rsid w:val="00AC61D7"/>
    <w:rsid w:val="00AD20D0"/>
    <w:rsid w:val="00AD3232"/>
    <w:rsid w:val="00AE340F"/>
    <w:rsid w:val="00AE3933"/>
    <w:rsid w:val="00AE77B5"/>
    <w:rsid w:val="00AF031C"/>
    <w:rsid w:val="00AF2962"/>
    <w:rsid w:val="00AF4FE3"/>
    <w:rsid w:val="00AF6A36"/>
    <w:rsid w:val="00B00732"/>
    <w:rsid w:val="00B036AB"/>
    <w:rsid w:val="00B043B7"/>
    <w:rsid w:val="00B0603B"/>
    <w:rsid w:val="00B11237"/>
    <w:rsid w:val="00B11914"/>
    <w:rsid w:val="00B1274E"/>
    <w:rsid w:val="00B13086"/>
    <w:rsid w:val="00B17E08"/>
    <w:rsid w:val="00B23F78"/>
    <w:rsid w:val="00B253A5"/>
    <w:rsid w:val="00B25ADD"/>
    <w:rsid w:val="00B273C9"/>
    <w:rsid w:val="00B27C7C"/>
    <w:rsid w:val="00B30A54"/>
    <w:rsid w:val="00B31B39"/>
    <w:rsid w:val="00B31B8B"/>
    <w:rsid w:val="00B33EA5"/>
    <w:rsid w:val="00B4214C"/>
    <w:rsid w:val="00B42509"/>
    <w:rsid w:val="00B447A0"/>
    <w:rsid w:val="00B46892"/>
    <w:rsid w:val="00B539DB"/>
    <w:rsid w:val="00B543E1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27CD"/>
    <w:rsid w:val="00B94C39"/>
    <w:rsid w:val="00B958D4"/>
    <w:rsid w:val="00B95BEE"/>
    <w:rsid w:val="00BA059D"/>
    <w:rsid w:val="00BA565C"/>
    <w:rsid w:val="00BA782F"/>
    <w:rsid w:val="00BB1018"/>
    <w:rsid w:val="00BB12BF"/>
    <w:rsid w:val="00BB7335"/>
    <w:rsid w:val="00BC1046"/>
    <w:rsid w:val="00BC1101"/>
    <w:rsid w:val="00BC164D"/>
    <w:rsid w:val="00BC27FD"/>
    <w:rsid w:val="00BC44AF"/>
    <w:rsid w:val="00BC58B6"/>
    <w:rsid w:val="00BC7773"/>
    <w:rsid w:val="00BD2254"/>
    <w:rsid w:val="00BD4B8C"/>
    <w:rsid w:val="00BD51C8"/>
    <w:rsid w:val="00BD56F2"/>
    <w:rsid w:val="00BE02A8"/>
    <w:rsid w:val="00BE0F34"/>
    <w:rsid w:val="00BE4CD3"/>
    <w:rsid w:val="00BE5224"/>
    <w:rsid w:val="00BF04DB"/>
    <w:rsid w:val="00BF14B1"/>
    <w:rsid w:val="00BF18E2"/>
    <w:rsid w:val="00BF6580"/>
    <w:rsid w:val="00C01534"/>
    <w:rsid w:val="00C028F5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4640"/>
    <w:rsid w:val="00C36E69"/>
    <w:rsid w:val="00C37B12"/>
    <w:rsid w:val="00C41368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1DF4"/>
    <w:rsid w:val="00C71E94"/>
    <w:rsid w:val="00C744B3"/>
    <w:rsid w:val="00C75460"/>
    <w:rsid w:val="00C75986"/>
    <w:rsid w:val="00C77A11"/>
    <w:rsid w:val="00C808F2"/>
    <w:rsid w:val="00C80C61"/>
    <w:rsid w:val="00C825E7"/>
    <w:rsid w:val="00C838BF"/>
    <w:rsid w:val="00C91B64"/>
    <w:rsid w:val="00C92EC5"/>
    <w:rsid w:val="00C93135"/>
    <w:rsid w:val="00C934C7"/>
    <w:rsid w:val="00C958A5"/>
    <w:rsid w:val="00CB1BDA"/>
    <w:rsid w:val="00CB3EC6"/>
    <w:rsid w:val="00CB6702"/>
    <w:rsid w:val="00CC1D2A"/>
    <w:rsid w:val="00CC471A"/>
    <w:rsid w:val="00CC53E8"/>
    <w:rsid w:val="00CC67B6"/>
    <w:rsid w:val="00CE1A72"/>
    <w:rsid w:val="00CE3B36"/>
    <w:rsid w:val="00CE4829"/>
    <w:rsid w:val="00CE4919"/>
    <w:rsid w:val="00CE6E27"/>
    <w:rsid w:val="00CF087C"/>
    <w:rsid w:val="00CF14FE"/>
    <w:rsid w:val="00CF25D2"/>
    <w:rsid w:val="00CF4083"/>
    <w:rsid w:val="00CF7351"/>
    <w:rsid w:val="00D0153E"/>
    <w:rsid w:val="00D01C82"/>
    <w:rsid w:val="00D0765B"/>
    <w:rsid w:val="00D10724"/>
    <w:rsid w:val="00D10840"/>
    <w:rsid w:val="00D1182F"/>
    <w:rsid w:val="00D11F1C"/>
    <w:rsid w:val="00D11FF9"/>
    <w:rsid w:val="00D1275D"/>
    <w:rsid w:val="00D13379"/>
    <w:rsid w:val="00D2063C"/>
    <w:rsid w:val="00D20C4A"/>
    <w:rsid w:val="00D214AB"/>
    <w:rsid w:val="00D232B5"/>
    <w:rsid w:val="00D27F9D"/>
    <w:rsid w:val="00D3078B"/>
    <w:rsid w:val="00D34402"/>
    <w:rsid w:val="00D35522"/>
    <w:rsid w:val="00D36634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43C2"/>
    <w:rsid w:val="00D55520"/>
    <w:rsid w:val="00D60F96"/>
    <w:rsid w:val="00D62F71"/>
    <w:rsid w:val="00D63765"/>
    <w:rsid w:val="00D673AE"/>
    <w:rsid w:val="00D7152C"/>
    <w:rsid w:val="00D71583"/>
    <w:rsid w:val="00D72A68"/>
    <w:rsid w:val="00D77A29"/>
    <w:rsid w:val="00D80863"/>
    <w:rsid w:val="00D817A7"/>
    <w:rsid w:val="00D8198C"/>
    <w:rsid w:val="00D8217A"/>
    <w:rsid w:val="00D8383D"/>
    <w:rsid w:val="00D8617C"/>
    <w:rsid w:val="00D9105A"/>
    <w:rsid w:val="00D91AFC"/>
    <w:rsid w:val="00D91EB9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5D5"/>
    <w:rsid w:val="00DB2931"/>
    <w:rsid w:val="00DB4BF2"/>
    <w:rsid w:val="00DB6891"/>
    <w:rsid w:val="00DB69FB"/>
    <w:rsid w:val="00DC08EE"/>
    <w:rsid w:val="00DC1CD8"/>
    <w:rsid w:val="00DC2C86"/>
    <w:rsid w:val="00DD012F"/>
    <w:rsid w:val="00DD743E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4CBD"/>
    <w:rsid w:val="00E455A6"/>
    <w:rsid w:val="00E47B3F"/>
    <w:rsid w:val="00E5060D"/>
    <w:rsid w:val="00E511DF"/>
    <w:rsid w:val="00E51715"/>
    <w:rsid w:val="00E5180F"/>
    <w:rsid w:val="00E61E92"/>
    <w:rsid w:val="00E62A9A"/>
    <w:rsid w:val="00E63C7E"/>
    <w:rsid w:val="00E64BC2"/>
    <w:rsid w:val="00E67D47"/>
    <w:rsid w:val="00E701CF"/>
    <w:rsid w:val="00E76BCB"/>
    <w:rsid w:val="00E8047A"/>
    <w:rsid w:val="00E807ED"/>
    <w:rsid w:val="00E82503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712"/>
    <w:rsid w:val="00EA68E9"/>
    <w:rsid w:val="00EB1092"/>
    <w:rsid w:val="00EB5132"/>
    <w:rsid w:val="00EB6CE2"/>
    <w:rsid w:val="00EB6CFB"/>
    <w:rsid w:val="00EB709F"/>
    <w:rsid w:val="00EC03DF"/>
    <w:rsid w:val="00EC1E5E"/>
    <w:rsid w:val="00EC52CB"/>
    <w:rsid w:val="00EC593A"/>
    <w:rsid w:val="00EC6054"/>
    <w:rsid w:val="00EC661F"/>
    <w:rsid w:val="00EC78C0"/>
    <w:rsid w:val="00ED451A"/>
    <w:rsid w:val="00ED5C0E"/>
    <w:rsid w:val="00ED7883"/>
    <w:rsid w:val="00EE27AD"/>
    <w:rsid w:val="00EE62D7"/>
    <w:rsid w:val="00EF129A"/>
    <w:rsid w:val="00EF5EF7"/>
    <w:rsid w:val="00EF72BE"/>
    <w:rsid w:val="00F0174F"/>
    <w:rsid w:val="00F01E58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4107"/>
    <w:rsid w:val="00F47921"/>
    <w:rsid w:val="00F5176C"/>
    <w:rsid w:val="00F53C52"/>
    <w:rsid w:val="00F54B9C"/>
    <w:rsid w:val="00F55565"/>
    <w:rsid w:val="00F55B88"/>
    <w:rsid w:val="00F57010"/>
    <w:rsid w:val="00F617AA"/>
    <w:rsid w:val="00F624D1"/>
    <w:rsid w:val="00F662A5"/>
    <w:rsid w:val="00F779BA"/>
    <w:rsid w:val="00F82BED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06FA"/>
    <w:rsid w:val="00FB1594"/>
    <w:rsid w:val="00FB20CF"/>
    <w:rsid w:val="00FB68C3"/>
    <w:rsid w:val="00FC0260"/>
    <w:rsid w:val="00FC26E2"/>
    <w:rsid w:val="00FC3E1A"/>
    <w:rsid w:val="00FC4280"/>
    <w:rsid w:val="00FC5D9C"/>
    <w:rsid w:val="00FC7E68"/>
    <w:rsid w:val="00FD1A27"/>
    <w:rsid w:val="00FD3F82"/>
    <w:rsid w:val="00FD51AB"/>
    <w:rsid w:val="00FE4EE5"/>
    <w:rsid w:val="00FE60E4"/>
    <w:rsid w:val="00FE6D2F"/>
    <w:rsid w:val="00FE70C5"/>
    <w:rsid w:val="00FF0D0F"/>
    <w:rsid w:val="00FF1C0C"/>
    <w:rsid w:val="00FF303E"/>
    <w:rsid w:val="00FF5610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  <w:style w:type="character" w:styleId="af0">
    <w:name w:val="Hyperlink"/>
    <w:basedOn w:val="a0"/>
    <w:uiPriority w:val="99"/>
    <w:unhideWhenUsed/>
    <w:rsid w:val="003F1666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F1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1</TotalTime>
  <Pages>17</Pages>
  <Words>2270</Words>
  <Characters>12944</Characters>
  <Application>Microsoft Office Word</Application>
  <DocSecurity>0</DocSecurity>
  <Lines>107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4</cp:revision>
  <cp:lastPrinted>2025-10-27T08:44:00Z</cp:lastPrinted>
  <dcterms:created xsi:type="dcterms:W3CDTF">2026-09-09T09:16:00Z</dcterms:created>
  <dcterms:modified xsi:type="dcterms:W3CDTF">2026-09-09T10:07:00Z</dcterms:modified>
</cp:coreProperties>
</file>